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93C02" w14:textId="215AA1E2" w:rsidR="007658C9" w:rsidRPr="007658C9" w:rsidRDefault="009A2024" w:rsidP="007658C9">
      <w:pPr>
        <w:ind w:left="6372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bCs/>
        </w:rPr>
        <w:t xml:space="preserve"> </w:t>
      </w:r>
      <w:r w:rsidR="00D158AA">
        <w:rPr>
          <w:bCs/>
        </w:rPr>
        <w:t xml:space="preserve"> </w:t>
      </w:r>
      <w:r w:rsidR="007658C9">
        <w:rPr>
          <w:rFonts w:ascii="Arial" w:eastAsia="Calibri" w:hAnsi="Arial" w:cs="Arial"/>
          <w:sz w:val="20"/>
          <w:szCs w:val="20"/>
          <w:lang w:eastAsia="en-US"/>
        </w:rPr>
        <w:t>Spett. le</w:t>
      </w:r>
      <w:r w:rsidR="007658C9" w:rsidRPr="007658C9">
        <w:rPr>
          <w:rFonts w:ascii="Arial" w:eastAsia="Calibri" w:hAnsi="Arial" w:cs="Arial"/>
          <w:sz w:val="20"/>
          <w:szCs w:val="20"/>
          <w:lang w:eastAsia="en-US"/>
        </w:rPr>
        <w:t xml:space="preserve"> Trapani</w:t>
      </w:r>
      <w:r w:rsidR="007658C9">
        <w:rPr>
          <w:rFonts w:ascii="Arial" w:eastAsia="Calibri" w:hAnsi="Arial" w:cs="Arial"/>
          <w:sz w:val="20"/>
          <w:szCs w:val="20"/>
          <w:lang w:eastAsia="en-US"/>
        </w:rPr>
        <w:t xml:space="preserve"> Servizi S.p.a.</w:t>
      </w:r>
    </w:p>
    <w:p w14:paraId="050004A1" w14:textId="77777777" w:rsidR="007658C9" w:rsidRPr="007658C9" w:rsidRDefault="007658C9" w:rsidP="007658C9">
      <w:pPr>
        <w:spacing w:line="276" w:lineRule="auto"/>
        <w:ind w:left="6372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6CBE372D" w14:textId="77777777" w:rsidR="007658C9" w:rsidRPr="007658C9" w:rsidRDefault="007658C9" w:rsidP="007658C9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658C9">
        <w:rPr>
          <w:rFonts w:ascii="Arial" w:eastAsia="Calibri" w:hAnsi="Arial" w:cs="Arial"/>
          <w:b/>
          <w:sz w:val="22"/>
          <w:szCs w:val="22"/>
          <w:lang w:eastAsia="en-US"/>
        </w:rPr>
        <w:t>ANTIMAFIA TRACCIABILITA’ DEI FLUSSI FINANZIARI</w:t>
      </w:r>
    </w:p>
    <w:tbl>
      <w:tblPr>
        <w:tblStyle w:val="Grigliatabel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789"/>
      </w:tblGrid>
      <w:tr w:rsidR="007658C9" w:rsidRPr="007658C9" w14:paraId="774D4B81" w14:textId="77777777" w:rsidTr="008E7553">
        <w:tc>
          <w:tcPr>
            <w:tcW w:w="1271" w:type="dxa"/>
          </w:tcPr>
          <w:p w14:paraId="5857BD5F" w14:textId="77777777" w:rsidR="007658C9" w:rsidRPr="007658C9" w:rsidRDefault="007658C9" w:rsidP="007658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658C9">
              <w:rPr>
                <w:rFonts w:ascii="Arial" w:hAnsi="Arial" w:cs="Arial"/>
                <w:b/>
                <w:sz w:val="18"/>
                <w:szCs w:val="18"/>
              </w:rPr>
              <w:t>Oggetto:</w:t>
            </w:r>
          </w:p>
        </w:tc>
        <w:tc>
          <w:tcPr>
            <w:tcW w:w="7789" w:type="dxa"/>
          </w:tcPr>
          <w:p w14:paraId="3908C173" w14:textId="766668EF" w:rsidR="007658C9" w:rsidRPr="007658C9" w:rsidRDefault="007658C9" w:rsidP="007658C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658C9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“</w:t>
            </w:r>
            <w:bookmarkStart w:id="0" w:name="_Hlk181173135"/>
            <w:bookmarkStart w:id="1" w:name="_Hlk181175809"/>
            <w:r w:rsidR="004B682E" w:rsidRPr="004B682E">
              <w:rPr>
                <w:rFonts w:ascii="Arial" w:hAnsi="Arial" w:cs="Arial"/>
                <w:b/>
                <w:bCs/>
                <w:sz w:val="18"/>
                <w:szCs w:val="18"/>
              </w:rPr>
              <w:t>PROCEDURA APERTA, AI SENSI DELL’ART. 71 DEL D.LGS. 36/2023 E SS.MM.II. PER AFFIDAMENTO DEL SERVIZIO DI PRELIEVO, TRASPORTO E SMALTIMENTO PRESSO IMPIANTI ALL’UOPO AUTORIZZATI DEL PERCOLATO DI DISCARICA (CER 19.07.03) E DEI RIFIUTI LIQUIDI ACQUOSI (CER 16.10.02) PRODOTTI C/O LA DISCARICA DI C/DA CUDDIA DELLA BORRANEA DI TRAPANI E C/O L’IMPIANTO T.M.B. DI C/DA BELVEDERE DI TRAPANI</w:t>
            </w:r>
            <w:r w:rsidRPr="007658C9">
              <w:rPr>
                <w:rFonts w:ascii="Arial" w:hAnsi="Arial" w:cs="Arial"/>
                <w:b/>
                <w:bCs/>
                <w:sz w:val="18"/>
                <w:szCs w:val="18"/>
              </w:rPr>
              <w:t>”.</w:t>
            </w:r>
            <w:bookmarkEnd w:id="0"/>
            <w:bookmarkEnd w:id="1"/>
          </w:p>
          <w:p w14:paraId="28D1D17A" w14:textId="77777777" w:rsidR="007658C9" w:rsidRPr="007658C9" w:rsidRDefault="007658C9" w:rsidP="007658C9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658C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CIG ……….</w:t>
            </w:r>
          </w:p>
          <w:p w14:paraId="145E0E0A" w14:textId="77777777" w:rsidR="007658C9" w:rsidRPr="007658C9" w:rsidRDefault="007658C9" w:rsidP="007658C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12DDC82" w14:textId="77777777" w:rsidR="007658C9" w:rsidRPr="007658C9" w:rsidRDefault="007658C9" w:rsidP="007658C9">
      <w:pPr>
        <w:spacing w:line="276" w:lineRule="auto"/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b/>
          <w:sz w:val="18"/>
          <w:szCs w:val="18"/>
          <w:lang w:eastAsia="en-US"/>
        </w:rPr>
        <w:t>Comunicazione dati art. 3 Legge 136 del 13/08/2010. Tracciabilità flussi finanziari ai sensi dell’art. 3 della legge n. 136/2010</w:t>
      </w:r>
    </w:p>
    <w:p w14:paraId="07714F75" w14:textId="77777777" w:rsidR="007658C9" w:rsidRPr="007658C9" w:rsidRDefault="007658C9" w:rsidP="007658C9">
      <w:pPr>
        <w:spacing w:line="276" w:lineRule="auto"/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2101E218" w14:textId="77777777" w:rsidR="007658C9" w:rsidRPr="007658C9" w:rsidRDefault="007658C9" w:rsidP="007658C9">
      <w:pPr>
        <w:spacing w:after="120"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Il sottoscritto ____________________________________, nato a ________________________ (__) il __/___/_______, codice fiscale ____________________________, legale rappresentante della ditta __________________________________________ con sede in __________________________ (__) via ______________________________________________________________________________ , codice fiscale _____________________________ partita iva ________________________________, consapevole delle sanzioni penali previste e richiamate dal D.P.R. 445/2000 in caso di dichiarazioni non veritiere</w:t>
      </w:r>
    </w:p>
    <w:p w14:paraId="604B7B19" w14:textId="77777777" w:rsidR="007658C9" w:rsidRPr="007658C9" w:rsidRDefault="007658C9" w:rsidP="007658C9">
      <w:pPr>
        <w:spacing w:after="120" w:line="360" w:lineRule="auto"/>
        <w:jc w:val="center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DICHIARA</w:t>
      </w:r>
    </w:p>
    <w:p w14:paraId="4ABE59C1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che gli estremi identificativi del c/c dedicato in via esclusiva (non esclusiva) al pagamento della fornitura effettuata, sono:</w:t>
      </w:r>
    </w:p>
    <w:p w14:paraId="03861BA1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Banca ________________________________________________________________________</w:t>
      </w:r>
    </w:p>
    <w:p w14:paraId="4ADEB326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conto corrente n __________________________ ABI __________ CAB ____________ CIN ___</w:t>
      </w:r>
    </w:p>
    <w:p w14:paraId="5C8B9377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 xml:space="preserve">IBAN _________________________________________________________________________ </w:t>
      </w:r>
    </w:p>
    <w:p w14:paraId="71A53430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che le persone delegate ad operare su di esso sono:</w:t>
      </w:r>
    </w:p>
    <w:p w14:paraId="69D00E38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________________________________ - C.F. ____________________________________;</w:t>
      </w:r>
    </w:p>
    <w:p w14:paraId="6DBE730D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________________________________ - C.F. ____________________________________;</w:t>
      </w:r>
    </w:p>
    <w:p w14:paraId="3E50AB77" w14:textId="77777777" w:rsidR="007658C9" w:rsidRPr="007658C9" w:rsidRDefault="007658C9" w:rsidP="007658C9">
      <w:pPr>
        <w:numPr>
          <w:ilvl w:val="0"/>
          <w:numId w:val="40"/>
        </w:numPr>
        <w:spacing w:after="200" w:line="360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________________________________ - C.F. ____________________________________;</w:t>
      </w:r>
    </w:p>
    <w:p w14:paraId="37CEC3E1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di assumere tutti gli obblighi di tracciabilità dei flussi finanziari di cui all’art. 3 della legge 13/08/10 n. 136 e successive modifiche ed integrazioni;</w:t>
      </w:r>
    </w:p>
    <w:p w14:paraId="123D6BCD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di impegnarsi a comunicare ogni modifica relativa ai dati trasmessi;</w:t>
      </w:r>
    </w:p>
    <w:p w14:paraId="595D61E0" w14:textId="77777777" w:rsidR="007658C9" w:rsidRPr="007658C9" w:rsidRDefault="007658C9" w:rsidP="007658C9">
      <w:pPr>
        <w:numPr>
          <w:ilvl w:val="0"/>
          <w:numId w:val="39"/>
        </w:numPr>
        <w:spacing w:after="200" w:line="36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t>di impegnarsi ad indicare su ogni fattura il numero di conto (IBAN) sul quale effettuare il relativo pagamento.</w:t>
      </w:r>
    </w:p>
    <w:p w14:paraId="6E80B65F" w14:textId="77777777" w:rsidR="007658C9" w:rsidRPr="007658C9" w:rsidRDefault="007658C9" w:rsidP="007658C9">
      <w:pPr>
        <w:spacing w:line="276" w:lineRule="auto"/>
        <w:rPr>
          <w:rFonts w:ascii="Arial" w:eastAsia="Calibri" w:hAnsi="Arial" w:cs="Arial"/>
          <w:bCs/>
          <w:sz w:val="18"/>
          <w:szCs w:val="18"/>
          <w:lang w:eastAsia="en-US"/>
        </w:rPr>
      </w:pPr>
    </w:p>
    <w:p w14:paraId="5AE15F35" w14:textId="77777777" w:rsidR="007658C9" w:rsidRPr="007658C9" w:rsidRDefault="007658C9" w:rsidP="007658C9">
      <w:pPr>
        <w:spacing w:line="276" w:lineRule="auto"/>
        <w:rPr>
          <w:rFonts w:ascii="Arial" w:eastAsia="Calibri" w:hAnsi="Arial" w:cs="Arial"/>
          <w:bCs/>
          <w:sz w:val="18"/>
          <w:szCs w:val="18"/>
          <w:lang w:eastAsia="en-US"/>
        </w:rPr>
      </w:pPr>
    </w:p>
    <w:p w14:paraId="130E6879" w14:textId="77777777" w:rsidR="007658C9" w:rsidRPr="007658C9" w:rsidRDefault="007658C9" w:rsidP="007658C9">
      <w:pPr>
        <w:spacing w:after="200" w:line="360" w:lineRule="auto"/>
        <w:ind w:left="5664"/>
        <w:contextualSpacing/>
        <w:rPr>
          <w:rFonts w:ascii="Arial" w:eastAsia="Calibri" w:hAnsi="Arial" w:cs="Arial"/>
          <w:b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b/>
          <w:sz w:val="18"/>
          <w:szCs w:val="18"/>
          <w:lang w:eastAsia="en-US"/>
        </w:rPr>
        <w:t>In fede</w:t>
      </w:r>
    </w:p>
    <w:p w14:paraId="3BDFE04B" w14:textId="64260354" w:rsidR="007658C9" w:rsidRPr="007658C9" w:rsidRDefault="007658C9" w:rsidP="007658C9">
      <w:pPr>
        <w:spacing w:after="200" w:line="276" w:lineRule="auto"/>
        <w:ind w:left="3540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sz w:val="18"/>
          <w:szCs w:val="18"/>
          <w:lang w:eastAsia="en-US"/>
        </w:rPr>
        <w:t>_____________________________</w:t>
      </w:r>
    </w:p>
    <w:p w14:paraId="16AC5EF6" w14:textId="77777777" w:rsidR="007658C9" w:rsidRPr="007658C9" w:rsidRDefault="007658C9" w:rsidP="007658C9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7658C9">
        <w:rPr>
          <w:rFonts w:ascii="Arial" w:eastAsia="Calibri" w:hAnsi="Arial" w:cs="Arial"/>
          <w:sz w:val="18"/>
          <w:szCs w:val="18"/>
          <w:lang w:eastAsia="en-US"/>
        </w:rPr>
        <w:lastRenderedPageBreak/>
        <w:t>Allegare documento d’identità</w:t>
      </w:r>
    </w:p>
    <w:p w14:paraId="0D49B3A2" w14:textId="5DBCF1F7" w:rsidR="00FC01F9" w:rsidRPr="00FC01F9" w:rsidRDefault="00FC01F9" w:rsidP="007658C9">
      <w:pPr>
        <w:spacing w:after="120"/>
        <w:ind w:left="4963" w:firstLine="709"/>
      </w:pPr>
    </w:p>
    <w:sectPr w:rsidR="00FC01F9" w:rsidRPr="00FC01F9" w:rsidSect="007658C9">
      <w:headerReference w:type="default" r:id="rId8"/>
      <w:footerReference w:type="default" r:id="rId9"/>
      <w:pgSz w:w="11906" w:h="16838"/>
      <w:pgMar w:top="2527" w:right="1134" w:bottom="1985" w:left="1134" w:header="227" w:footer="203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03E30" w14:textId="77777777" w:rsidR="00D3049C" w:rsidRDefault="00D3049C">
      <w:r>
        <w:separator/>
      </w:r>
    </w:p>
  </w:endnote>
  <w:endnote w:type="continuationSeparator" w:id="0">
    <w:p w14:paraId="5841EC7F" w14:textId="77777777" w:rsidR="00D3049C" w:rsidRDefault="00D30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20000A85" w:usb1="00000000" w:usb2="00000000" w:usb3="00000000" w:csb0="000001BE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urostile">
    <w:panose1 w:val="020B0504020202050204"/>
    <w:charset w:val="00"/>
    <w:family w:val="swiss"/>
    <w:pitch w:val="variable"/>
    <w:sig w:usb0="00000003" w:usb1="00000000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NewAster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8672B" w14:textId="77777777" w:rsidR="00472003" w:rsidRPr="00811ACE" w:rsidRDefault="00472003" w:rsidP="00811ACE">
    <w:pPr>
      <w:ind w:left="-142"/>
      <w:rPr>
        <w:rFonts w:ascii="Cambria" w:hAnsi="Cambria"/>
        <w:b/>
        <w:color w:val="000000"/>
        <w:sz w:val="20"/>
        <w:szCs w:val="20"/>
      </w:rPr>
    </w:pPr>
  </w:p>
  <w:tbl>
    <w:tblPr>
      <w:tblW w:w="0" w:type="auto"/>
      <w:tblBorders>
        <w:top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6096"/>
      <w:gridCol w:w="1696"/>
      <w:gridCol w:w="1552"/>
    </w:tblGrid>
    <w:tr w:rsidR="00472003" w:rsidRPr="00B66BE6" w14:paraId="1C80E1BE" w14:textId="77777777" w:rsidTr="00DE6FEE">
      <w:trPr>
        <w:trHeight w:val="1833"/>
      </w:trPr>
      <w:tc>
        <w:tcPr>
          <w:tcW w:w="6096" w:type="dxa"/>
          <w:tcBorders>
            <w:top w:val="single" w:sz="4" w:space="0" w:color="auto"/>
          </w:tcBorders>
        </w:tcPr>
        <w:p w14:paraId="6B6ABBC7" w14:textId="77777777" w:rsidR="00472003" w:rsidRPr="00DE6FEE" w:rsidRDefault="00472003" w:rsidP="00DE6FEE">
          <w:pPr>
            <w:ind w:left="-113"/>
            <w:rPr>
              <w:rFonts w:ascii="Cambria" w:hAnsi="Cambria"/>
              <w:b/>
              <w:color w:val="008000"/>
              <w:sz w:val="20"/>
              <w:szCs w:val="20"/>
            </w:rPr>
          </w:pPr>
        </w:p>
        <w:p w14:paraId="78B2B55B" w14:textId="70272352" w:rsidR="00472003" w:rsidRPr="00DE6FEE" w:rsidRDefault="00472003" w:rsidP="00DE6FEE">
          <w:pPr>
            <w:ind w:left="-113"/>
            <w:rPr>
              <w:rFonts w:ascii="Monotype Corsiva" w:hAnsi="Monotype Corsiva"/>
              <w:i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b/>
              <w:i/>
              <w:color w:val="008000"/>
              <w:sz w:val="20"/>
              <w:szCs w:val="20"/>
            </w:rPr>
            <w:t>TRAPANI SERVIZI S.p.A.</w:t>
          </w:r>
        </w:p>
        <w:p w14:paraId="7AE44BD5" w14:textId="77777777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Società Controllata ai sensi dell’art. </w:t>
          </w:r>
          <w:smartTag w:uri="urn:schemas-microsoft-com:office:smarttags" w:element="metricconverter">
            <w:smartTagPr>
              <w:attr w:name="ProductID" w:val="2359 C"/>
            </w:smartTagPr>
            <w:r w:rsidRPr="00DE6FEE">
              <w:rPr>
                <w:rFonts w:ascii="Cambria" w:hAnsi="Cambria"/>
                <w:color w:val="000000"/>
                <w:sz w:val="16"/>
                <w:szCs w:val="16"/>
              </w:rPr>
              <w:t>2359 C</w:t>
            </w:r>
          </w:smartTag>
          <w:r w:rsidRPr="00DE6FEE">
            <w:rPr>
              <w:rFonts w:ascii="Cambria" w:hAnsi="Cambria"/>
              <w:color w:val="000000"/>
              <w:sz w:val="16"/>
              <w:szCs w:val="16"/>
            </w:rPr>
            <w:t>.C. e soggetta a Direzione e Coordinamento ex-Art. 2497/sexies da parte del Comune di Trapani.</w:t>
          </w:r>
        </w:p>
        <w:p w14:paraId="233E1A40" w14:textId="2882F634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>Sede legale e Direzione: Via del Serro s.n. - C/da Belvedere – 91100 TRAPANI</w:t>
          </w:r>
        </w:p>
        <w:p w14:paraId="2081C412" w14:textId="02DFDBE5" w:rsidR="00472003" w:rsidRPr="00C876B3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C876B3">
            <w:rPr>
              <w:rFonts w:ascii="Cambria" w:hAnsi="Cambria"/>
              <w:color w:val="000000"/>
              <w:sz w:val="16"/>
              <w:szCs w:val="16"/>
            </w:rPr>
            <w:t xml:space="preserve">Tel. 0923 55 76 91 – </w:t>
          </w:r>
        </w:p>
        <w:p w14:paraId="2D4BB092" w14:textId="77777777" w:rsidR="00472003" w:rsidRPr="00903C0B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903C0B">
            <w:rPr>
              <w:rFonts w:ascii="Cambria" w:hAnsi="Cambria"/>
              <w:color w:val="000000"/>
              <w:sz w:val="16"/>
              <w:szCs w:val="16"/>
            </w:rPr>
            <w:t xml:space="preserve">P.E.C.: </w:t>
          </w:r>
          <w:hyperlink r:id="rId1" w:history="1">
            <w:r w:rsidRPr="00903C0B">
              <w:rPr>
                <w:rStyle w:val="Collegamentoipertestuale"/>
                <w:rFonts w:ascii="Cambria" w:hAnsi="Cambria"/>
                <w:b/>
                <w:sz w:val="16"/>
                <w:szCs w:val="16"/>
              </w:rPr>
              <w:t>notifiche@pec.trapaniservizi.it</w:t>
            </w:r>
          </w:hyperlink>
          <w:r>
            <w:t xml:space="preserve">  - </w:t>
          </w:r>
          <w:r w:rsidRPr="00903C0B">
            <w:rPr>
              <w:sz w:val="16"/>
              <w:szCs w:val="16"/>
            </w:rPr>
            <w:t>Codice Identificat</w:t>
          </w:r>
          <w:r>
            <w:rPr>
              <w:sz w:val="16"/>
              <w:szCs w:val="16"/>
            </w:rPr>
            <w:t xml:space="preserve">ivo Univoco </w:t>
          </w:r>
          <w:r w:rsidRPr="00903C0B">
            <w:rPr>
              <w:b/>
              <w:color w:val="0000FF"/>
              <w:sz w:val="20"/>
              <w:szCs w:val="20"/>
            </w:rPr>
            <w:t>W7YVJK9</w:t>
          </w:r>
        </w:p>
        <w:p w14:paraId="4BC19633" w14:textId="260B8AA1" w:rsidR="00472003" w:rsidRPr="00DE6FEE" w:rsidRDefault="00472003" w:rsidP="00DE6FEE">
          <w:pPr>
            <w:ind w:left="-113"/>
            <w:rPr>
              <w:rFonts w:ascii="Cambria" w:hAnsi="Cambria"/>
              <w:color w:val="000000"/>
              <w:sz w:val="16"/>
              <w:szCs w:val="16"/>
            </w:rPr>
          </w:pP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E mail: </w:t>
          </w:r>
          <w:hyperlink r:id="rId2" w:history="1">
            <w:r w:rsidR="00162083" w:rsidRPr="00545727">
              <w:rPr>
                <w:rStyle w:val="Collegamentoipertestuale"/>
                <w:rFonts w:ascii="Cambria" w:hAnsi="Cambria"/>
                <w:sz w:val="16"/>
                <w:szCs w:val="16"/>
              </w:rPr>
              <w:t>info@trapaniservizi.it</w:t>
            </w:r>
          </w:hyperlink>
          <w:r w:rsidR="00162083">
            <w:rPr>
              <w:rFonts w:ascii="Cambria" w:hAnsi="Cambria"/>
              <w:color w:val="000000"/>
              <w:sz w:val="16"/>
              <w:szCs w:val="16"/>
            </w:rPr>
            <w:t xml:space="preserve"> </w:t>
          </w:r>
          <w:r w:rsidRPr="00DE6FEE">
            <w:rPr>
              <w:rFonts w:ascii="Cambria" w:hAnsi="Cambria"/>
              <w:color w:val="000000"/>
              <w:sz w:val="16"/>
              <w:szCs w:val="16"/>
            </w:rPr>
            <w:t xml:space="preserve"> – Sito web: </w:t>
          </w:r>
          <w:hyperlink r:id="rId3" w:history="1">
            <w:r w:rsidR="00162083" w:rsidRPr="00545727">
              <w:rPr>
                <w:rStyle w:val="Collegamentoipertestuale"/>
                <w:rFonts w:ascii="Cambria" w:hAnsi="Cambria"/>
                <w:sz w:val="16"/>
                <w:szCs w:val="16"/>
              </w:rPr>
              <w:t>www.trapaniservizi.it</w:t>
            </w:r>
          </w:hyperlink>
          <w:r w:rsidR="00162083">
            <w:rPr>
              <w:rFonts w:ascii="Cambria" w:hAnsi="Cambria"/>
              <w:color w:val="000000"/>
              <w:sz w:val="16"/>
              <w:szCs w:val="16"/>
            </w:rPr>
            <w:t xml:space="preserve"> </w:t>
          </w:r>
        </w:p>
        <w:p w14:paraId="5CABEF1A" w14:textId="77777777" w:rsidR="00472003" w:rsidRPr="00DE6FEE" w:rsidRDefault="00472003" w:rsidP="007B17A6">
          <w:pPr>
            <w:rPr>
              <w:rFonts w:ascii="Monotype Corsiva" w:hAnsi="Monotype Corsiva"/>
              <w:b/>
              <w:color w:val="008000"/>
              <w:sz w:val="20"/>
              <w:szCs w:val="20"/>
            </w:rPr>
          </w:pPr>
        </w:p>
      </w:tc>
      <w:tc>
        <w:tcPr>
          <w:tcW w:w="1696" w:type="dxa"/>
          <w:tcBorders>
            <w:top w:val="single" w:sz="4" w:space="0" w:color="auto"/>
          </w:tcBorders>
        </w:tcPr>
        <w:p w14:paraId="4B00AAB6" w14:textId="77777777" w:rsidR="00472003" w:rsidRPr="00DE6FEE" w:rsidRDefault="00472003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3A1E207" w14:textId="77777777" w:rsidR="00472003" w:rsidRPr="00DE6FEE" w:rsidRDefault="00DC5032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53E55920" wp14:editId="2098F3DF">
                <wp:extent cx="733425" cy="542925"/>
                <wp:effectExtent l="0" t="0" r="0" b="0"/>
                <wp:docPr id="12" name="Immagin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469258C" w14:textId="77777777" w:rsidR="00472003" w:rsidRPr="00DE6FEE" w:rsidRDefault="00472003" w:rsidP="00ED598F">
          <w:pP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0D24133" w14:textId="09C2FF00" w:rsidR="00472003" w:rsidRPr="00DE6FEE" w:rsidRDefault="00FC4299" w:rsidP="00DE6FEE">
          <w:pPr>
            <w:jc w:val="center"/>
            <w:rPr>
              <w:rFonts w:ascii="Cambria" w:hAnsi="Cambria"/>
              <w:b/>
              <w:noProof/>
              <w:color w:val="5B9BD5"/>
              <w:sz w:val="20"/>
              <w:szCs w:val="20"/>
            </w:rPr>
          </w:pPr>
          <w:r w:rsidRPr="00FC4299"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Manutenzione discariche</w:t>
          </w:r>
        </w:p>
      </w:tc>
      <w:tc>
        <w:tcPr>
          <w:tcW w:w="1552" w:type="dxa"/>
          <w:tcBorders>
            <w:top w:val="single" w:sz="4" w:space="0" w:color="auto"/>
          </w:tcBorders>
        </w:tcPr>
        <w:p w14:paraId="4D1C3D75" w14:textId="77777777" w:rsidR="00472003" w:rsidRPr="00DE6FEE" w:rsidRDefault="00472003" w:rsidP="007B17A6">
          <w:pPr>
            <w:rPr>
              <w:rFonts w:ascii="Monotype Corsiva" w:hAnsi="Monotype Corsiva"/>
              <w:b/>
              <w:i/>
              <w:noProof/>
              <w:color w:val="008000"/>
              <w:sz w:val="16"/>
              <w:szCs w:val="16"/>
            </w:rPr>
          </w:pPr>
        </w:p>
        <w:p w14:paraId="4F6E9C20" w14:textId="77777777" w:rsidR="00472003" w:rsidRPr="00DE6FEE" w:rsidRDefault="00DC5032" w:rsidP="00DE6FEE">
          <w:pPr>
            <w:jc w:val="center"/>
            <w:rPr>
              <w:rFonts w:ascii="Monotype Corsiva" w:hAnsi="Monotype Corsiva"/>
              <w:b/>
              <w:i/>
              <w:noProof/>
              <w:color w:val="008000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26D08449" wp14:editId="286FA8EE">
                <wp:extent cx="733425" cy="438150"/>
                <wp:effectExtent l="0" t="0" r="0" b="0"/>
                <wp:docPr id="13" name="Immagin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6863AB" w14:textId="77777777" w:rsidR="00472003" w:rsidRPr="00DE6FEE" w:rsidRDefault="00472003" w:rsidP="00DE6FEE">
          <w:pPr>
            <w:jc w:val="center"/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</w:pPr>
        </w:p>
        <w:p w14:paraId="7CC49479" w14:textId="1972AEE3" w:rsidR="00472003" w:rsidRPr="00DE6FEE" w:rsidRDefault="00FC4299" w:rsidP="00DE6FEE">
          <w:pPr>
            <w:jc w:val="center"/>
            <w:rPr>
              <w:rFonts w:ascii="Monotype Corsiva" w:hAnsi="Monotype Corsiva"/>
              <w:b/>
              <w:i/>
              <w:noProof/>
              <w:color w:val="008000"/>
              <w:sz w:val="14"/>
              <w:szCs w:val="14"/>
            </w:rPr>
          </w:pPr>
          <w: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Gestion</w:t>
          </w:r>
          <w:r w:rsidR="00162083"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>e</w:t>
          </w:r>
          <w:r>
            <w:rPr>
              <w:rFonts w:ascii="Monotype Corsiva" w:hAnsi="Monotype Corsiva"/>
              <w:b/>
              <w:i/>
              <w:noProof/>
              <w:color w:val="5B9BD5"/>
              <w:sz w:val="14"/>
              <w:szCs w:val="14"/>
            </w:rPr>
            <w:t xml:space="preserve"> discariche controllate per rifiuti non pericolosi, impianti di trattamento meccanico e biologico di RSU </w:t>
          </w:r>
        </w:p>
      </w:tc>
    </w:tr>
  </w:tbl>
  <w:p w14:paraId="1760EC33" w14:textId="77777777" w:rsidR="00472003" w:rsidRPr="00135885" w:rsidRDefault="00472003" w:rsidP="007B17A6">
    <w:pPr>
      <w:rPr>
        <w:rFonts w:ascii="Cambria" w:hAnsi="Cambria"/>
        <w:b/>
        <w:color w:val="008000"/>
        <w:sz w:val="20"/>
        <w:szCs w:val="20"/>
      </w:rPr>
    </w:pPr>
  </w:p>
  <w:p w14:paraId="7C522083" w14:textId="77777777" w:rsidR="00472003" w:rsidRDefault="004720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F7BBA" w14:textId="77777777" w:rsidR="00D3049C" w:rsidRDefault="00D3049C">
      <w:r>
        <w:separator/>
      </w:r>
    </w:p>
  </w:footnote>
  <w:footnote w:type="continuationSeparator" w:id="0">
    <w:p w14:paraId="54109E4B" w14:textId="77777777" w:rsidR="00D3049C" w:rsidRDefault="00D30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033D3" w14:textId="77777777" w:rsidR="00472003" w:rsidRPr="00127392" w:rsidRDefault="00DC5032" w:rsidP="00127392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06996E" wp14:editId="7F38D2F8">
              <wp:simplePos x="0" y="0"/>
              <wp:positionH relativeFrom="column">
                <wp:posOffset>6221730</wp:posOffset>
              </wp:positionH>
              <wp:positionV relativeFrom="paragraph">
                <wp:posOffset>2745740</wp:posOffset>
              </wp:positionV>
              <wp:extent cx="309245" cy="533654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245" cy="533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08614" w14:textId="77777777" w:rsidR="00472003" w:rsidRPr="00177889" w:rsidRDefault="00472003" w:rsidP="00135885">
                          <w:pPr>
                            <w:jc w:val="center"/>
                            <w:rPr>
                              <w:rFonts w:ascii="Cambria" w:hAnsi="Cambria"/>
                              <w:color w:val="0D0D0D"/>
                              <w:sz w:val="18"/>
                              <w:szCs w:val="18"/>
                            </w:rPr>
                          </w:pPr>
                          <w:r w:rsidRPr="00177889">
                            <w:rPr>
                              <w:rFonts w:ascii="Cambria" w:hAnsi="Cambria"/>
                              <w:color w:val="0D0D0D"/>
                              <w:sz w:val="18"/>
                              <w:szCs w:val="18"/>
                            </w:rPr>
                            <w:t>Partita IVA  01976500817 - Capitale Sociale € 413.120,00 I.V. – REA C.C.I.A.A. di Trapani n.137305</w:t>
                          </w:r>
                        </w:p>
                        <w:p w14:paraId="3514A261" w14:textId="77777777" w:rsidR="00472003" w:rsidRDefault="00472003"/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6996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89.9pt;margin-top:216.2pt;width:24.35pt;height:420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" filled="f" fillcolor="black" stroked="f" strokecolor="#f2f2f2" strokeweight="3pt">
              <v:textbox style="layout-flow:vertical;mso-layout-flow-alt:bottom-to-top">
                <w:txbxContent>
                  <w:p w14:paraId="5EB08614" w14:textId="77777777" w:rsidR="00472003" w:rsidRPr="00177889" w:rsidRDefault="00472003" w:rsidP="00135885">
                    <w:pPr>
                      <w:jc w:val="center"/>
                      <w:rPr>
                        <w:rFonts w:ascii="Cambria" w:hAnsi="Cambria"/>
                        <w:color w:val="0D0D0D"/>
                        <w:sz w:val="18"/>
                        <w:szCs w:val="18"/>
                      </w:rPr>
                    </w:pPr>
                    <w:r w:rsidRPr="00177889">
                      <w:rPr>
                        <w:rFonts w:ascii="Cambria" w:hAnsi="Cambria"/>
                        <w:color w:val="0D0D0D"/>
                        <w:sz w:val="18"/>
                        <w:szCs w:val="18"/>
                      </w:rPr>
                      <w:t>Partita IVA  01976500817 - Capitale Sociale € 413.120,00 I.V. – REA C.C.I.A.A. di Trapani n.137305</w:t>
                    </w:r>
                  </w:p>
                  <w:p w14:paraId="3514A261" w14:textId="77777777" w:rsidR="00472003" w:rsidRDefault="00472003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42027545" wp14:editId="7359B799">
          <wp:extent cx="2590800" cy="1152525"/>
          <wp:effectExtent l="0" t="0" r="0" b="0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14" w:hanging="360"/>
      </w:pPr>
      <w:rPr>
        <w:rFonts w:ascii="Symbol" w:hAnsi="Symbol" w:cs="Symbol"/>
        <w:b w:val="0"/>
        <w:spacing w:val="-1"/>
        <w:w w:val="99"/>
        <w:sz w:val="22"/>
        <w:szCs w:val="20"/>
        <w:highlight w:val="white"/>
        <w:lang w:val="it-IT"/>
      </w:rPr>
    </w:lvl>
    <w:lvl w:ilvl="1">
      <w:start w:val="1"/>
      <w:numFmt w:val="bullet"/>
      <w:lvlText w:val="•"/>
      <w:lvlJc w:val="left"/>
      <w:pPr>
        <w:tabs>
          <w:tab w:val="num" w:pos="0"/>
        </w:tabs>
        <w:ind w:left="1943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2872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801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473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5659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6588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7517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8446" w:hanging="360"/>
      </w:pPr>
      <w:rPr>
        <w:rFonts w:ascii="Liberation Serif" w:hAnsi="Liberation Serif" w:cs="Liberation Serif"/>
      </w:rPr>
    </w:lvl>
  </w:abstractNum>
  <w:abstractNum w:abstractNumId="1" w15:restartNumberingAfterBreak="0">
    <w:nsid w:val="00000003"/>
    <w:multiLevelType w:val="multilevel"/>
    <w:tmpl w:val="00000003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837104"/>
    <w:multiLevelType w:val="hybridMultilevel"/>
    <w:tmpl w:val="D91E1550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980EB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5F1482"/>
    <w:multiLevelType w:val="hybridMultilevel"/>
    <w:tmpl w:val="C6AEBD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821F0"/>
    <w:multiLevelType w:val="hybridMultilevel"/>
    <w:tmpl w:val="842298D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EFF7538"/>
    <w:multiLevelType w:val="hybridMultilevel"/>
    <w:tmpl w:val="88C8E9A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8B80BEC"/>
    <w:multiLevelType w:val="hybridMultilevel"/>
    <w:tmpl w:val="98CE86D4"/>
    <w:lvl w:ilvl="0" w:tplc="D316A392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670E"/>
    <w:multiLevelType w:val="singleLevel"/>
    <w:tmpl w:val="47C81FF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1BE55735"/>
    <w:multiLevelType w:val="hybridMultilevel"/>
    <w:tmpl w:val="023E7CFC"/>
    <w:lvl w:ilvl="0" w:tplc="7B0AC7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45DFF"/>
    <w:multiLevelType w:val="hybridMultilevel"/>
    <w:tmpl w:val="9DD8DB9A"/>
    <w:lvl w:ilvl="0" w:tplc="82162BEE">
      <w:numFmt w:val="bullet"/>
      <w:lvlText w:val="-"/>
      <w:lvlJc w:val="left"/>
      <w:pPr>
        <w:ind w:left="720" w:hanging="360"/>
      </w:pPr>
      <w:rPr>
        <w:rFonts w:ascii="Eurostile" w:eastAsia="Yu Gothic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D6DCD"/>
    <w:multiLevelType w:val="hybridMultilevel"/>
    <w:tmpl w:val="040C92AE"/>
    <w:lvl w:ilvl="0" w:tplc="816C9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54EE9"/>
    <w:multiLevelType w:val="singleLevel"/>
    <w:tmpl w:val="4702A61A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2DEE45B6"/>
    <w:multiLevelType w:val="singleLevel"/>
    <w:tmpl w:val="9370A7A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1E2495"/>
    <w:multiLevelType w:val="hybridMultilevel"/>
    <w:tmpl w:val="7F3E08E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E819BD"/>
    <w:multiLevelType w:val="hybridMultilevel"/>
    <w:tmpl w:val="6FD4B2D2"/>
    <w:lvl w:ilvl="0" w:tplc="33FC9D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D4710"/>
    <w:multiLevelType w:val="hybridMultilevel"/>
    <w:tmpl w:val="E886FAEC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11B6B0A"/>
    <w:multiLevelType w:val="hybridMultilevel"/>
    <w:tmpl w:val="3F228C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77EC4"/>
    <w:multiLevelType w:val="hybridMultilevel"/>
    <w:tmpl w:val="83E6AA1C"/>
    <w:lvl w:ilvl="0" w:tplc="3816116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Microsoft Uighu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577104"/>
    <w:multiLevelType w:val="singleLevel"/>
    <w:tmpl w:val="9370A7A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A37713F"/>
    <w:multiLevelType w:val="hybridMultilevel"/>
    <w:tmpl w:val="7FA08EAA"/>
    <w:lvl w:ilvl="0" w:tplc="5B78674C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0E1AEE"/>
    <w:multiLevelType w:val="hybridMultilevel"/>
    <w:tmpl w:val="8E46A28C"/>
    <w:lvl w:ilvl="0" w:tplc="5352F8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EF7D48"/>
    <w:multiLevelType w:val="hybridMultilevel"/>
    <w:tmpl w:val="06960EB6"/>
    <w:lvl w:ilvl="0" w:tplc="F66AEF3A">
      <w:numFmt w:val="bullet"/>
      <w:lvlText w:val="-"/>
      <w:lvlJc w:val="left"/>
      <w:pPr>
        <w:ind w:left="720" w:hanging="360"/>
      </w:pPr>
      <w:rPr>
        <w:rFonts w:ascii="Arial Unicode MS" w:eastAsia="Times New Roman" w:hAnsi="Arial Unicode MS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575026"/>
    <w:multiLevelType w:val="hybridMultilevel"/>
    <w:tmpl w:val="5D1A34D4"/>
    <w:lvl w:ilvl="0" w:tplc="BB26148A">
      <w:numFmt w:val="bullet"/>
      <w:lvlText w:val="-"/>
      <w:lvlJc w:val="left"/>
      <w:pPr>
        <w:ind w:left="720" w:hanging="360"/>
      </w:pPr>
      <w:rPr>
        <w:rFonts w:ascii="Yu Gothic" w:eastAsia="Yu Gothic" w:hAnsi="Yu Gothic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24BE3"/>
    <w:multiLevelType w:val="hybridMultilevel"/>
    <w:tmpl w:val="5FDCF070"/>
    <w:lvl w:ilvl="0" w:tplc="42307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873D3"/>
    <w:multiLevelType w:val="hybridMultilevel"/>
    <w:tmpl w:val="8F4E0E08"/>
    <w:lvl w:ilvl="0" w:tplc="AA400022">
      <w:numFmt w:val="bullet"/>
      <w:lvlText w:val="-"/>
      <w:lvlJc w:val="left"/>
      <w:pPr>
        <w:ind w:left="720" w:hanging="360"/>
      </w:pPr>
      <w:rPr>
        <w:rFonts w:ascii="Eurostile" w:eastAsia="Times New Roman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D5751F"/>
    <w:multiLevelType w:val="hybridMultilevel"/>
    <w:tmpl w:val="85DCD61E"/>
    <w:lvl w:ilvl="0" w:tplc="816C9A2C">
      <w:start w:val="15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AA5DF9"/>
    <w:multiLevelType w:val="hybridMultilevel"/>
    <w:tmpl w:val="431E431C"/>
    <w:lvl w:ilvl="0" w:tplc="CF72C176">
      <w:numFmt w:val="bullet"/>
      <w:lvlText w:val="-"/>
      <w:lvlJc w:val="left"/>
      <w:pPr>
        <w:ind w:left="720" w:hanging="360"/>
      </w:pPr>
      <w:rPr>
        <w:rFonts w:ascii="Eurostile" w:eastAsia="Yu Gothic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D970A2"/>
    <w:multiLevelType w:val="hybridMultilevel"/>
    <w:tmpl w:val="482C4854"/>
    <w:lvl w:ilvl="0" w:tplc="23AAB99C">
      <w:start w:val="3"/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8B1DF0"/>
    <w:multiLevelType w:val="hybridMultilevel"/>
    <w:tmpl w:val="75C6BFB2"/>
    <w:lvl w:ilvl="0" w:tplc="A5D20838">
      <w:numFmt w:val="bullet"/>
      <w:lvlText w:val="-"/>
      <w:lvlJc w:val="left"/>
      <w:pPr>
        <w:tabs>
          <w:tab w:val="num" w:pos="822"/>
        </w:tabs>
        <w:ind w:left="822" w:hanging="390"/>
      </w:pPr>
      <w:rPr>
        <w:rFonts w:ascii="Times New Roman" w:eastAsia="Times New Roman" w:hAnsi="Times New Roman" w:cs="Times New Roman" w:hint="default"/>
        <w:b w:val="0"/>
      </w:rPr>
    </w:lvl>
    <w:lvl w:ilvl="1" w:tplc="04100003">
      <w:start w:val="1"/>
      <w:numFmt w:val="bullet"/>
      <w:lvlText w:val="o"/>
      <w:lvlJc w:val="left"/>
      <w:pPr>
        <w:tabs>
          <w:tab w:val="num" w:pos="3054"/>
        </w:tabs>
        <w:ind w:left="305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0" w15:restartNumberingAfterBreak="0">
    <w:nsid w:val="61537197"/>
    <w:multiLevelType w:val="hybridMultilevel"/>
    <w:tmpl w:val="E8046E1C"/>
    <w:lvl w:ilvl="0" w:tplc="FF284730">
      <w:numFmt w:val="bullet"/>
      <w:lvlText w:val="–"/>
      <w:lvlJc w:val="left"/>
      <w:pPr>
        <w:ind w:left="720" w:hanging="360"/>
      </w:pPr>
      <w:rPr>
        <w:rFonts w:ascii="NewAster" w:eastAsia="Times New Roman" w:hAnsi="NewAste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DD3C8F"/>
    <w:multiLevelType w:val="hybridMultilevel"/>
    <w:tmpl w:val="14C65794"/>
    <w:lvl w:ilvl="0" w:tplc="AA400022">
      <w:numFmt w:val="bullet"/>
      <w:lvlText w:val="-"/>
      <w:lvlJc w:val="left"/>
      <w:pPr>
        <w:ind w:left="720" w:hanging="360"/>
      </w:pPr>
      <w:rPr>
        <w:rFonts w:ascii="Eurostile" w:eastAsia="Times New Roman" w:hAnsi="Eurosti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41BA2"/>
    <w:multiLevelType w:val="hybridMultilevel"/>
    <w:tmpl w:val="B072922E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6D4C5B12"/>
    <w:multiLevelType w:val="hybridMultilevel"/>
    <w:tmpl w:val="23524818"/>
    <w:lvl w:ilvl="0" w:tplc="FD5A0526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6E323398"/>
    <w:multiLevelType w:val="singleLevel"/>
    <w:tmpl w:val="5B4A856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3D373D"/>
    <w:multiLevelType w:val="hybridMultilevel"/>
    <w:tmpl w:val="D7BC07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24BF9"/>
    <w:multiLevelType w:val="hybridMultilevel"/>
    <w:tmpl w:val="AD6A6C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B92083"/>
    <w:multiLevelType w:val="hybridMultilevel"/>
    <w:tmpl w:val="44E6920E"/>
    <w:lvl w:ilvl="0" w:tplc="A82649B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color w:val="FF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38" w15:restartNumberingAfterBreak="0">
    <w:nsid w:val="76A03B3E"/>
    <w:multiLevelType w:val="hybridMultilevel"/>
    <w:tmpl w:val="E8F0C51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CA93554"/>
    <w:multiLevelType w:val="hybridMultilevel"/>
    <w:tmpl w:val="42B47E3E"/>
    <w:lvl w:ilvl="0" w:tplc="84787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15"/>
  </w:num>
  <w:num w:numId="4">
    <w:abstractNumId w:val="2"/>
  </w:num>
  <w:num w:numId="5">
    <w:abstractNumId w:val="6"/>
  </w:num>
  <w:num w:numId="6">
    <w:abstractNumId w:val="35"/>
  </w:num>
  <w:num w:numId="7">
    <w:abstractNumId w:val="39"/>
  </w:num>
  <w:num w:numId="8">
    <w:abstractNumId w:val="30"/>
  </w:num>
  <w:num w:numId="9">
    <w:abstractNumId w:val="14"/>
  </w:num>
  <w:num w:numId="10">
    <w:abstractNumId w:val="28"/>
  </w:num>
  <w:num w:numId="11">
    <w:abstractNumId w:val="5"/>
  </w:num>
  <w:num w:numId="12">
    <w:abstractNumId w:val="25"/>
  </w:num>
  <w:num w:numId="13">
    <w:abstractNumId w:val="31"/>
  </w:num>
  <w:num w:numId="14">
    <w:abstractNumId w:val="9"/>
  </w:num>
  <w:num w:numId="15">
    <w:abstractNumId w:val="23"/>
  </w:num>
  <w:num w:numId="16">
    <w:abstractNumId w:val="21"/>
  </w:num>
  <w:num w:numId="17">
    <w:abstractNumId w:val="10"/>
  </w:num>
  <w:num w:numId="18">
    <w:abstractNumId w:val="27"/>
  </w:num>
  <w:num w:numId="19">
    <w:abstractNumId w:val="19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</w:num>
  <w:num w:numId="24">
    <w:abstractNumId w:val="8"/>
    <w:lvlOverride w:ilvl="0">
      <w:startOverride w:val="1"/>
    </w:lvlOverride>
  </w:num>
  <w:num w:numId="25">
    <w:abstractNumId w:val="12"/>
    <w:lvlOverride w:ilvl="0">
      <w:startOverride w:val="2"/>
    </w:lvlOverride>
  </w:num>
  <w:num w:numId="26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37"/>
  </w:num>
  <w:num w:numId="29">
    <w:abstractNumId w:val="20"/>
  </w:num>
  <w:num w:numId="30">
    <w:abstractNumId w:val="0"/>
  </w:num>
  <w:num w:numId="31">
    <w:abstractNumId w:val="1"/>
  </w:num>
  <w:num w:numId="32">
    <w:abstractNumId w:val="29"/>
  </w:num>
  <w:num w:numId="33">
    <w:abstractNumId w:val="24"/>
  </w:num>
  <w:num w:numId="34">
    <w:abstractNumId w:val="18"/>
  </w:num>
  <w:num w:numId="35">
    <w:abstractNumId w:val="3"/>
  </w:num>
  <w:num w:numId="36">
    <w:abstractNumId w:val="7"/>
  </w:num>
  <w:num w:numId="37">
    <w:abstractNumId w:val="4"/>
  </w:num>
  <w:num w:numId="38">
    <w:abstractNumId w:val="36"/>
  </w:num>
  <w:num w:numId="39">
    <w:abstractNumId w:val="17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6DC"/>
    <w:rsid w:val="000031F2"/>
    <w:rsid w:val="000059C1"/>
    <w:rsid w:val="00010424"/>
    <w:rsid w:val="00017372"/>
    <w:rsid w:val="000210E1"/>
    <w:rsid w:val="00026CD1"/>
    <w:rsid w:val="00030DEF"/>
    <w:rsid w:val="00031A27"/>
    <w:rsid w:val="00034C12"/>
    <w:rsid w:val="00042F99"/>
    <w:rsid w:val="00045434"/>
    <w:rsid w:val="0004632B"/>
    <w:rsid w:val="00055B79"/>
    <w:rsid w:val="00066348"/>
    <w:rsid w:val="000674D1"/>
    <w:rsid w:val="00070CEA"/>
    <w:rsid w:val="0007118B"/>
    <w:rsid w:val="00076F27"/>
    <w:rsid w:val="0008049D"/>
    <w:rsid w:val="00081EA9"/>
    <w:rsid w:val="0008278B"/>
    <w:rsid w:val="00085325"/>
    <w:rsid w:val="000867E0"/>
    <w:rsid w:val="00090815"/>
    <w:rsid w:val="00094B39"/>
    <w:rsid w:val="00097B89"/>
    <w:rsid w:val="000A3863"/>
    <w:rsid w:val="000A687E"/>
    <w:rsid w:val="000B713C"/>
    <w:rsid w:val="000C48F2"/>
    <w:rsid w:val="000C6D40"/>
    <w:rsid w:val="000D0D6C"/>
    <w:rsid w:val="000D1255"/>
    <w:rsid w:val="000E2C79"/>
    <w:rsid w:val="000E33DC"/>
    <w:rsid w:val="000E416C"/>
    <w:rsid w:val="000F30AD"/>
    <w:rsid w:val="0011159C"/>
    <w:rsid w:val="001159CC"/>
    <w:rsid w:val="00120408"/>
    <w:rsid w:val="00126614"/>
    <w:rsid w:val="00127392"/>
    <w:rsid w:val="00132917"/>
    <w:rsid w:val="00135885"/>
    <w:rsid w:val="0013613E"/>
    <w:rsid w:val="00136669"/>
    <w:rsid w:val="001367FC"/>
    <w:rsid w:val="00136BF8"/>
    <w:rsid w:val="0013799F"/>
    <w:rsid w:val="0014529F"/>
    <w:rsid w:val="0015198B"/>
    <w:rsid w:val="001558E1"/>
    <w:rsid w:val="00160E8C"/>
    <w:rsid w:val="00162083"/>
    <w:rsid w:val="00167D5B"/>
    <w:rsid w:val="00177889"/>
    <w:rsid w:val="0018411F"/>
    <w:rsid w:val="0018754B"/>
    <w:rsid w:val="00187E79"/>
    <w:rsid w:val="001943E1"/>
    <w:rsid w:val="001B03CD"/>
    <w:rsid w:val="001D7E54"/>
    <w:rsid w:val="001E4D5E"/>
    <w:rsid w:val="001E58A5"/>
    <w:rsid w:val="001E5C3C"/>
    <w:rsid w:val="00200D0C"/>
    <w:rsid w:val="00200D6E"/>
    <w:rsid w:val="00202FD7"/>
    <w:rsid w:val="00204948"/>
    <w:rsid w:val="00211B91"/>
    <w:rsid w:val="00220189"/>
    <w:rsid w:val="002226BB"/>
    <w:rsid w:val="00226718"/>
    <w:rsid w:val="00231FB9"/>
    <w:rsid w:val="00234D5C"/>
    <w:rsid w:val="00246544"/>
    <w:rsid w:val="00254AD9"/>
    <w:rsid w:val="00257CFD"/>
    <w:rsid w:val="0027469B"/>
    <w:rsid w:val="00284B99"/>
    <w:rsid w:val="0028672C"/>
    <w:rsid w:val="00287255"/>
    <w:rsid w:val="00290666"/>
    <w:rsid w:val="002919EB"/>
    <w:rsid w:val="00291E06"/>
    <w:rsid w:val="0029391B"/>
    <w:rsid w:val="002965F0"/>
    <w:rsid w:val="002975F2"/>
    <w:rsid w:val="002A182A"/>
    <w:rsid w:val="002A1F2A"/>
    <w:rsid w:val="002A3D18"/>
    <w:rsid w:val="002B2D9E"/>
    <w:rsid w:val="002B46A1"/>
    <w:rsid w:val="002B512F"/>
    <w:rsid w:val="002F2424"/>
    <w:rsid w:val="003026A9"/>
    <w:rsid w:val="003112FB"/>
    <w:rsid w:val="0031136E"/>
    <w:rsid w:val="00320EF0"/>
    <w:rsid w:val="003216CF"/>
    <w:rsid w:val="00326F60"/>
    <w:rsid w:val="0032747A"/>
    <w:rsid w:val="00337B58"/>
    <w:rsid w:val="00340B9F"/>
    <w:rsid w:val="003533D9"/>
    <w:rsid w:val="00356252"/>
    <w:rsid w:val="003733F3"/>
    <w:rsid w:val="00374CD6"/>
    <w:rsid w:val="00375D73"/>
    <w:rsid w:val="00376AD5"/>
    <w:rsid w:val="00381C67"/>
    <w:rsid w:val="00382485"/>
    <w:rsid w:val="00383378"/>
    <w:rsid w:val="003836B7"/>
    <w:rsid w:val="00385A0E"/>
    <w:rsid w:val="0038796D"/>
    <w:rsid w:val="00395098"/>
    <w:rsid w:val="003952CB"/>
    <w:rsid w:val="00395CB6"/>
    <w:rsid w:val="003A1527"/>
    <w:rsid w:val="003A3DE3"/>
    <w:rsid w:val="003A64AC"/>
    <w:rsid w:val="003B1A93"/>
    <w:rsid w:val="003B79C3"/>
    <w:rsid w:val="003C3317"/>
    <w:rsid w:val="003C5B07"/>
    <w:rsid w:val="003D2BB3"/>
    <w:rsid w:val="003E5035"/>
    <w:rsid w:val="003E5539"/>
    <w:rsid w:val="003E6428"/>
    <w:rsid w:val="003E7A9F"/>
    <w:rsid w:val="003F2A30"/>
    <w:rsid w:val="003F3857"/>
    <w:rsid w:val="0041664A"/>
    <w:rsid w:val="0042133E"/>
    <w:rsid w:val="00421956"/>
    <w:rsid w:val="00425589"/>
    <w:rsid w:val="00434A13"/>
    <w:rsid w:val="00435363"/>
    <w:rsid w:val="00441FF6"/>
    <w:rsid w:val="004420F4"/>
    <w:rsid w:val="00443438"/>
    <w:rsid w:val="00456133"/>
    <w:rsid w:val="00465CE9"/>
    <w:rsid w:val="00470BC1"/>
    <w:rsid w:val="00471123"/>
    <w:rsid w:val="00472003"/>
    <w:rsid w:val="00476B8B"/>
    <w:rsid w:val="004A3038"/>
    <w:rsid w:val="004B193B"/>
    <w:rsid w:val="004B1B08"/>
    <w:rsid w:val="004B682E"/>
    <w:rsid w:val="004C1CDF"/>
    <w:rsid w:val="004C204B"/>
    <w:rsid w:val="004C2CB3"/>
    <w:rsid w:val="004C6428"/>
    <w:rsid w:val="004D4C55"/>
    <w:rsid w:val="004D7296"/>
    <w:rsid w:val="004D72C5"/>
    <w:rsid w:val="004E59C8"/>
    <w:rsid w:val="004F6B1F"/>
    <w:rsid w:val="00502613"/>
    <w:rsid w:val="005049E1"/>
    <w:rsid w:val="0051549F"/>
    <w:rsid w:val="00517AF0"/>
    <w:rsid w:val="00520195"/>
    <w:rsid w:val="00525F48"/>
    <w:rsid w:val="00526F20"/>
    <w:rsid w:val="00532AAA"/>
    <w:rsid w:val="005439AE"/>
    <w:rsid w:val="005444F3"/>
    <w:rsid w:val="00545523"/>
    <w:rsid w:val="0055717F"/>
    <w:rsid w:val="0055727B"/>
    <w:rsid w:val="005657BB"/>
    <w:rsid w:val="005677AB"/>
    <w:rsid w:val="0057207B"/>
    <w:rsid w:val="00586B56"/>
    <w:rsid w:val="00594C8D"/>
    <w:rsid w:val="005A4CAD"/>
    <w:rsid w:val="005A63F2"/>
    <w:rsid w:val="005B3FC3"/>
    <w:rsid w:val="005C0C6A"/>
    <w:rsid w:val="005C19A0"/>
    <w:rsid w:val="005C37DC"/>
    <w:rsid w:val="005D0191"/>
    <w:rsid w:val="005D11E2"/>
    <w:rsid w:val="005D1BC4"/>
    <w:rsid w:val="005D3711"/>
    <w:rsid w:val="005E0DBB"/>
    <w:rsid w:val="005E220C"/>
    <w:rsid w:val="005E23AB"/>
    <w:rsid w:val="005E25CD"/>
    <w:rsid w:val="005E29A1"/>
    <w:rsid w:val="005E410E"/>
    <w:rsid w:val="005E74B3"/>
    <w:rsid w:val="005E7BA2"/>
    <w:rsid w:val="006106F8"/>
    <w:rsid w:val="00626AB7"/>
    <w:rsid w:val="00630DF6"/>
    <w:rsid w:val="006341ED"/>
    <w:rsid w:val="00634E97"/>
    <w:rsid w:val="00635756"/>
    <w:rsid w:val="00640E0E"/>
    <w:rsid w:val="00650125"/>
    <w:rsid w:val="00653A97"/>
    <w:rsid w:val="00656E5F"/>
    <w:rsid w:val="00662035"/>
    <w:rsid w:val="00664F0B"/>
    <w:rsid w:val="00675BAD"/>
    <w:rsid w:val="00690C2A"/>
    <w:rsid w:val="00691708"/>
    <w:rsid w:val="006961CE"/>
    <w:rsid w:val="006A0FDE"/>
    <w:rsid w:val="006A3BA8"/>
    <w:rsid w:val="006A4D98"/>
    <w:rsid w:val="006B371F"/>
    <w:rsid w:val="006C46BC"/>
    <w:rsid w:val="006C62BB"/>
    <w:rsid w:val="006D2093"/>
    <w:rsid w:val="006D35E2"/>
    <w:rsid w:val="006D7EE8"/>
    <w:rsid w:val="006E0881"/>
    <w:rsid w:val="006E194F"/>
    <w:rsid w:val="006E314B"/>
    <w:rsid w:val="006E5970"/>
    <w:rsid w:val="006E7A98"/>
    <w:rsid w:val="006F1F81"/>
    <w:rsid w:val="006F3402"/>
    <w:rsid w:val="006F559F"/>
    <w:rsid w:val="00705088"/>
    <w:rsid w:val="00706644"/>
    <w:rsid w:val="00710AD1"/>
    <w:rsid w:val="00710D43"/>
    <w:rsid w:val="0071265F"/>
    <w:rsid w:val="00712ED6"/>
    <w:rsid w:val="00733788"/>
    <w:rsid w:val="00735EF8"/>
    <w:rsid w:val="007366BE"/>
    <w:rsid w:val="0074285A"/>
    <w:rsid w:val="007466D5"/>
    <w:rsid w:val="00760D81"/>
    <w:rsid w:val="00762A45"/>
    <w:rsid w:val="007653AC"/>
    <w:rsid w:val="007658C9"/>
    <w:rsid w:val="00771436"/>
    <w:rsid w:val="00783C8A"/>
    <w:rsid w:val="00793919"/>
    <w:rsid w:val="0079541B"/>
    <w:rsid w:val="00795EA6"/>
    <w:rsid w:val="007A5D9F"/>
    <w:rsid w:val="007A7518"/>
    <w:rsid w:val="007B17A6"/>
    <w:rsid w:val="007B3329"/>
    <w:rsid w:val="007B7BEC"/>
    <w:rsid w:val="007D2DC3"/>
    <w:rsid w:val="007D2E98"/>
    <w:rsid w:val="007D384A"/>
    <w:rsid w:val="007E4793"/>
    <w:rsid w:val="007E68CF"/>
    <w:rsid w:val="007F23B8"/>
    <w:rsid w:val="007F7428"/>
    <w:rsid w:val="00800865"/>
    <w:rsid w:val="00806BB1"/>
    <w:rsid w:val="00807184"/>
    <w:rsid w:val="00810EE0"/>
    <w:rsid w:val="00811ACE"/>
    <w:rsid w:val="008332A6"/>
    <w:rsid w:val="0083378D"/>
    <w:rsid w:val="00837E23"/>
    <w:rsid w:val="00850B0C"/>
    <w:rsid w:val="00861EAD"/>
    <w:rsid w:val="0086428A"/>
    <w:rsid w:val="008730BD"/>
    <w:rsid w:val="00875A4D"/>
    <w:rsid w:val="008761CF"/>
    <w:rsid w:val="00876678"/>
    <w:rsid w:val="00885695"/>
    <w:rsid w:val="0089730A"/>
    <w:rsid w:val="008B4CBC"/>
    <w:rsid w:val="008B5A3F"/>
    <w:rsid w:val="008C0248"/>
    <w:rsid w:val="008C45DE"/>
    <w:rsid w:val="008D33D0"/>
    <w:rsid w:val="008D752B"/>
    <w:rsid w:val="008F0744"/>
    <w:rsid w:val="008F4480"/>
    <w:rsid w:val="008F686C"/>
    <w:rsid w:val="00903C0B"/>
    <w:rsid w:val="00904F60"/>
    <w:rsid w:val="00906451"/>
    <w:rsid w:val="0091030B"/>
    <w:rsid w:val="00911AFA"/>
    <w:rsid w:val="0091483B"/>
    <w:rsid w:val="0092248C"/>
    <w:rsid w:val="00922D7D"/>
    <w:rsid w:val="0092778B"/>
    <w:rsid w:val="00931045"/>
    <w:rsid w:val="00936CBB"/>
    <w:rsid w:val="009629CB"/>
    <w:rsid w:val="009656BF"/>
    <w:rsid w:val="00970F71"/>
    <w:rsid w:val="00971172"/>
    <w:rsid w:val="00981846"/>
    <w:rsid w:val="00986135"/>
    <w:rsid w:val="009A1A13"/>
    <w:rsid w:val="009A2024"/>
    <w:rsid w:val="009B452C"/>
    <w:rsid w:val="009B79C2"/>
    <w:rsid w:val="009C07CB"/>
    <w:rsid w:val="009E2759"/>
    <w:rsid w:val="009E5B50"/>
    <w:rsid w:val="009F1FB8"/>
    <w:rsid w:val="00A0042F"/>
    <w:rsid w:val="00A01F2B"/>
    <w:rsid w:val="00A0450A"/>
    <w:rsid w:val="00A106E4"/>
    <w:rsid w:val="00A131CB"/>
    <w:rsid w:val="00A16767"/>
    <w:rsid w:val="00A21E23"/>
    <w:rsid w:val="00A351E7"/>
    <w:rsid w:val="00A45E80"/>
    <w:rsid w:val="00A5015A"/>
    <w:rsid w:val="00A552A8"/>
    <w:rsid w:val="00A56DD3"/>
    <w:rsid w:val="00A624E1"/>
    <w:rsid w:val="00A65056"/>
    <w:rsid w:val="00A661DB"/>
    <w:rsid w:val="00A67756"/>
    <w:rsid w:val="00A74E35"/>
    <w:rsid w:val="00A81D93"/>
    <w:rsid w:val="00AA520A"/>
    <w:rsid w:val="00AA637D"/>
    <w:rsid w:val="00AB3BD6"/>
    <w:rsid w:val="00AE321B"/>
    <w:rsid w:val="00AE7A2A"/>
    <w:rsid w:val="00AF6CA2"/>
    <w:rsid w:val="00B0015B"/>
    <w:rsid w:val="00B10F55"/>
    <w:rsid w:val="00B116F4"/>
    <w:rsid w:val="00B1467B"/>
    <w:rsid w:val="00B14E4E"/>
    <w:rsid w:val="00B20825"/>
    <w:rsid w:val="00B258AE"/>
    <w:rsid w:val="00B411BD"/>
    <w:rsid w:val="00B63D59"/>
    <w:rsid w:val="00B66BE6"/>
    <w:rsid w:val="00B85ABC"/>
    <w:rsid w:val="00B91730"/>
    <w:rsid w:val="00B917C1"/>
    <w:rsid w:val="00BA437E"/>
    <w:rsid w:val="00BA4FCF"/>
    <w:rsid w:val="00BC17D1"/>
    <w:rsid w:val="00BC4B6C"/>
    <w:rsid w:val="00BE1035"/>
    <w:rsid w:val="00BE10A7"/>
    <w:rsid w:val="00BE7004"/>
    <w:rsid w:val="00C02787"/>
    <w:rsid w:val="00C22716"/>
    <w:rsid w:val="00C231F2"/>
    <w:rsid w:val="00C2713D"/>
    <w:rsid w:val="00C36DFD"/>
    <w:rsid w:val="00C406DC"/>
    <w:rsid w:val="00C41772"/>
    <w:rsid w:val="00C44B31"/>
    <w:rsid w:val="00C4756E"/>
    <w:rsid w:val="00C475CF"/>
    <w:rsid w:val="00C52CD6"/>
    <w:rsid w:val="00C54360"/>
    <w:rsid w:val="00C57294"/>
    <w:rsid w:val="00C874A9"/>
    <w:rsid w:val="00C876B3"/>
    <w:rsid w:val="00C90D85"/>
    <w:rsid w:val="00C91406"/>
    <w:rsid w:val="00CA3EA8"/>
    <w:rsid w:val="00CB3C1A"/>
    <w:rsid w:val="00CC20DC"/>
    <w:rsid w:val="00CC3E46"/>
    <w:rsid w:val="00CC623B"/>
    <w:rsid w:val="00CC7FD1"/>
    <w:rsid w:val="00CD188F"/>
    <w:rsid w:val="00CD3A4B"/>
    <w:rsid w:val="00CE12E3"/>
    <w:rsid w:val="00CE43F2"/>
    <w:rsid w:val="00CF03CD"/>
    <w:rsid w:val="00CF21C0"/>
    <w:rsid w:val="00CF6570"/>
    <w:rsid w:val="00D01ED6"/>
    <w:rsid w:val="00D0389E"/>
    <w:rsid w:val="00D11A9D"/>
    <w:rsid w:val="00D14108"/>
    <w:rsid w:val="00D158AA"/>
    <w:rsid w:val="00D15CB3"/>
    <w:rsid w:val="00D22968"/>
    <w:rsid w:val="00D26998"/>
    <w:rsid w:val="00D3049C"/>
    <w:rsid w:val="00D408DE"/>
    <w:rsid w:val="00D44FDD"/>
    <w:rsid w:val="00D4505D"/>
    <w:rsid w:val="00D52420"/>
    <w:rsid w:val="00D5262D"/>
    <w:rsid w:val="00D52B2C"/>
    <w:rsid w:val="00D55249"/>
    <w:rsid w:val="00D75323"/>
    <w:rsid w:val="00D75A02"/>
    <w:rsid w:val="00D9166D"/>
    <w:rsid w:val="00D9562B"/>
    <w:rsid w:val="00D95EE9"/>
    <w:rsid w:val="00DB1B1D"/>
    <w:rsid w:val="00DB2B83"/>
    <w:rsid w:val="00DC5032"/>
    <w:rsid w:val="00DD2A87"/>
    <w:rsid w:val="00DD6CE3"/>
    <w:rsid w:val="00DD747E"/>
    <w:rsid w:val="00DE0BB6"/>
    <w:rsid w:val="00DE45D4"/>
    <w:rsid w:val="00DE6FEE"/>
    <w:rsid w:val="00DE77DA"/>
    <w:rsid w:val="00DF0768"/>
    <w:rsid w:val="00DF6291"/>
    <w:rsid w:val="00E02256"/>
    <w:rsid w:val="00E06321"/>
    <w:rsid w:val="00E06B31"/>
    <w:rsid w:val="00E06FC6"/>
    <w:rsid w:val="00E2113B"/>
    <w:rsid w:val="00E212F8"/>
    <w:rsid w:val="00E268E0"/>
    <w:rsid w:val="00E27265"/>
    <w:rsid w:val="00E403A3"/>
    <w:rsid w:val="00E42BD9"/>
    <w:rsid w:val="00E45CEE"/>
    <w:rsid w:val="00E46BD8"/>
    <w:rsid w:val="00E47E46"/>
    <w:rsid w:val="00E510E7"/>
    <w:rsid w:val="00E57A84"/>
    <w:rsid w:val="00E72559"/>
    <w:rsid w:val="00E87FDC"/>
    <w:rsid w:val="00EA2552"/>
    <w:rsid w:val="00EB0D66"/>
    <w:rsid w:val="00EB1F90"/>
    <w:rsid w:val="00EB6275"/>
    <w:rsid w:val="00EB7414"/>
    <w:rsid w:val="00ED1D79"/>
    <w:rsid w:val="00ED5706"/>
    <w:rsid w:val="00ED598F"/>
    <w:rsid w:val="00EE582E"/>
    <w:rsid w:val="00EF394C"/>
    <w:rsid w:val="00F07946"/>
    <w:rsid w:val="00F174FD"/>
    <w:rsid w:val="00F24C7C"/>
    <w:rsid w:val="00F51C4F"/>
    <w:rsid w:val="00F54B26"/>
    <w:rsid w:val="00F63DC2"/>
    <w:rsid w:val="00F676F8"/>
    <w:rsid w:val="00F71C65"/>
    <w:rsid w:val="00F72B99"/>
    <w:rsid w:val="00F750BB"/>
    <w:rsid w:val="00F7617A"/>
    <w:rsid w:val="00F81CFE"/>
    <w:rsid w:val="00F86A83"/>
    <w:rsid w:val="00F90714"/>
    <w:rsid w:val="00F9078B"/>
    <w:rsid w:val="00F93E60"/>
    <w:rsid w:val="00F95CEE"/>
    <w:rsid w:val="00FA2B0D"/>
    <w:rsid w:val="00FA3641"/>
    <w:rsid w:val="00FA4D9D"/>
    <w:rsid w:val="00FB102A"/>
    <w:rsid w:val="00FB4ECA"/>
    <w:rsid w:val="00FB54A9"/>
    <w:rsid w:val="00FC01F9"/>
    <w:rsid w:val="00FC16CF"/>
    <w:rsid w:val="00FC4299"/>
    <w:rsid w:val="00FC4520"/>
    <w:rsid w:val="00FC4BBA"/>
    <w:rsid w:val="00FC52AF"/>
    <w:rsid w:val="00FD1A29"/>
    <w:rsid w:val="00FE5050"/>
    <w:rsid w:val="00FF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1E0792EE"/>
  <w15:docId w15:val="{0A19CDEA-D301-482B-8BAB-40C08549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A3D1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54360"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link w:val="Titolo2Carattere"/>
    <w:qFormat/>
    <w:rsid w:val="00C54360"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54360"/>
    <w:pPr>
      <w:keepNext/>
      <w:ind w:left="360"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54360"/>
    <w:pPr>
      <w:keepNext/>
      <w:ind w:left="360"/>
      <w:jc w:val="both"/>
      <w:outlineLvl w:val="3"/>
    </w:pPr>
    <w:rPr>
      <w:rFonts w:ascii="Arial" w:hAnsi="Arial" w:cs="Arial"/>
      <w:b/>
      <w:bCs/>
      <w:sz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FF336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sid w:val="00FF336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sid w:val="00FF336D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sid w:val="00FF336D"/>
    <w:rPr>
      <w:rFonts w:ascii="Calibri" w:hAnsi="Calibri" w:cs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rsid w:val="00C5436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FF336D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C5436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sid w:val="00FF336D"/>
    <w:rPr>
      <w:rFonts w:cs="Times New Roman"/>
      <w:sz w:val="24"/>
      <w:szCs w:val="24"/>
    </w:rPr>
  </w:style>
  <w:style w:type="character" w:styleId="Numeropagina">
    <w:name w:val="page number"/>
    <w:uiPriority w:val="99"/>
    <w:rsid w:val="00C54360"/>
    <w:rPr>
      <w:rFonts w:cs="Times New Roman"/>
    </w:rPr>
  </w:style>
  <w:style w:type="paragraph" w:styleId="Rientrocorpodeltesto">
    <w:name w:val="Body Text Indent"/>
    <w:basedOn w:val="Normale"/>
    <w:link w:val="RientrocorpodeltestoCarattere"/>
    <w:uiPriority w:val="99"/>
    <w:rsid w:val="00C54360"/>
    <w:pPr>
      <w:ind w:left="900"/>
    </w:pPr>
  </w:style>
  <w:style w:type="character" w:customStyle="1" w:styleId="RientrocorpodeltestoCarattere">
    <w:name w:val="Rientro corpo del testo Carattere"/>
    <w:link w:val="Rientrocorpodeltesto"/>
    <w:uiPriority w:val="99"/>
    <w:locked/>
    <w:rsid w:val="00650125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C54360"/>
    <w:rPr>
      <w:rFonts w:cs="Times New Roman"/>
      <w:color w:val="0000FF"/>
      <w:u w:val="single"/>
    </w:rPr>
  </w:style>
  <w:style w:type="character" w:styleId="Collegamentovisitato">
    <w:name w:val="FollowedHyperlink"/>
    <w:uiPriority w:val="99"/>
    <w:rsid w:val="00C54360"/>
    <w:rPr>
      <w:rFonts w:cs="Times New Roman"/>
      <w:color w:val="800080"/>
      <w:u w:val="single"/>
    </w:rPr>
  </w:style>
  <w:style w:type="paragraph" w:customStyle="1" w:styleId="Riquadri">
    <w:name w:val="Riquadri"/>
    <w:rsid w:val="00C54360"/>
    <w:pPr>
      <w:spacing w:line="236" w:lineRule="atLeast"/>
      <w:jc w:val="both"/>
    </w:pPr>
    <w:rPr>
      <w:rFonts w:ascii="NewAster" w:hAnsi="NewAster"/>
      <w:color w:val="000000"/>
    </w:rPr>
  </w:style>
  <w:style w:type="paragraph" w:styleId="Corpodeltesto2">
    <w:name w:val="Body Text 2"/>
    <w:basedOn w:val="Normale"/>
    <w:link w:val="Corpodeltesto2Carattere"/>
    <w:uiPriority w:val="99"/>
    <w:rsid w:val="00C54360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locked/>
    <w:rsid w:val="00FF336D"/>
    <w:rPr>
      <w:rFonts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5D37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F907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FF336D"/>
    <w:rPr>
      <w:rFonts w:cs="Times New Roman"/>
      <w:sz w:val="2"/>
    </w:rPr>
  </w:style>
  <w:style w:type="paragraph" w:styleId="Paragrafoelenco">
    <w:name w:val="List Paragraph"/>
    <w:basedOn w:val="Normale"/>
    <w:uiPriority w:val="99"/>
    <w:qFormat/>
    <w:rsid w:val="000031F2"/>
    <w:pPr>
      <w:ind w:left="720"/>
      <w:contextualSpacing/>
    </w:pPr>
    <w:rPr>
      <w:rFonts w:ascii="New York" w:hAnsi="New York"/>
      <w:szCs w:val="20"/>
    </w:rPr>
  </w:style>
  <w:style w:type="character" w:customStyle="1" w:styleId="apple-converted-space">
    <w:name w:val="apple-converted-space"/>
    <w:uiPriority w:val="99"/>
    <w:rsid w:val="0013613E"/>
    <w:rPr>
      <w:rFonts w:cs="Times New Roman"/>
    </w:rPr>
  </w:style>
  <w:style w:type="paragraph" w:customStyle="1" w:styleId="Default">
    <w:name w:val="Default"/>
    <w:rsid w:val="008B5A3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Enfasicorsivo">
    <w:name w:val="Emphasis"/>
    <w:uiPriority w:val="99"/>
    <w:qFormat/>
    <w:rsid w:val="00B91730"/>
    <w:rPr>
      <w:rFonts w:cs="Times New Roman"/>
      <w:i/>
      <w:iCs/>
    </w:rPr>
  </w:style>
  <w:style w:type="paragraph" w:customStyle="1" w:styleId="Rientrocorpodeltesto2">
    <w:name w:val="Rientro corpo del testo2"/>
    <w:basedOn w:val="Normale"/>
    <w:uiPriority w:val="99"/>
    <w:rsid w:val="00650125"/>
    <w:pPr>
      <w:widowControl w:val="0"/>
      <w:autoSpaceDE w:val="0"/>
      <w:autoSpaceDN w:val="0"/>
    </w:pPr>
    <w:rPr>
      <w:sz w:val="20"/>
      <w:szCs w:val="20"/>
    </w:rPr>
  </w:style>
  <w:style w:type="paragraph" w:customStyle="1" w:styleId="client-category">
    <w:name w:val="client-category"/>
    <w:basedOn w:val="Normale"/>
    <w:rsid w:val="00226718"/>
    <w:pPr>
      <w:spacing w:before="31" w:after="20"/>
    </w:pPr>
    <w:rPr>
      <w:sz w:val="22"/>
      <w:szCs w:val="22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106E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106E4"/>
    <w:rPr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210E1"/>
    <w:rPr>
      <w:color w:val="605E5C"/>
      <w:shd w:val="clear" w:color="auto" w:fill="E1DFDD"/>
    </w:rPr>
  </w:style>
  <w:style w:type="character" w:customStyle="1" w:styleId="markedcontent">
    <w:name w:val="markedcontent"/>
    <w:basedOn w:val="Carpredefinitoparagrafo"/>
    <w:rsid w:val="00634E9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3E7A9F"/>
    <w:rPr>
      <w:color w:val="605E5C"/>
      <w:shd w:val="clear" w:color="auto" w:fill="E1DFDD"/>
    </w:rPr>
  </w:style>
  <w:style w:type="character" w:customStyle="1" w:styleId="aru-text">
    <w:name w:val="aru-text"/>
    <w:basedOn w:val="Carpredefinitoparagrafo"/>
    <w:rsid w:val="0091030B"/>
  </w:style>
  <w:style w:type="character" w:styleId="Enfasigrassetto">
    <w:name w:val="Strong"/>
    <w:basedOn w:val="Carpredefinitoparagrafo"/>
    <w:uiPriority w:val="22"/>
    <w:qFormat/>
    <w:locked/>
    <w:rsid w:val="003A1527"/>
    <w:rPr>
      <w:b/>
      <w:bCs/>
    </w:rPr>
  </w:style>
  <w:style w:type="paragraph" w:customStyle="1" w:styleId="my-2">
    <w:name w:val="my-2"/>
    <w:basedOn w:val="Normale"/>
    <w:rsid w:val="00B411BD"/>
    <w:pPr>
      <w:spacing w:before="100" w:beforeAutospacing="1" w:after="100" w:afterAutospacing="1"/>
    </w:pPr>
  </w:style>
  <w:style w:type="table" w:customStyle="1" w:styleId="Grigliatabella1">
    <w:name w:val="Griglia tabella1"/>
    <w:basedOn w:val="Tabellanormale"/>
    <w:next w:val="Grigliatabella"/>
    <w:uiPriority w:val="59"/>
    <w:rsid w:val="007658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9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rapaniservizi.it" TargetMode="External"/><Relationship Id="rId2" Type="http://schemas.openxmlformats.org/officeDocument/2006/relationships/hyperlink" Target="mailto:info@trapaniservizi.it" TargetMode="External"/><Relationship Id="rId1" Type="http://schemas.openxmlformats.org/officeDocument/2006/relationships/hyperlink" Target="mailto:notifiche@pec.trapaniservizi.it" TargetMode="External"/><Relationship Id="rId5" Type="http://schemas.openxmlformats.org/officeDocument/2006/relationships/image" Target="media/image3.jpeg"/><Relationship Id="rId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Microsoft\Windows\INetCache\Content.Outlook\DIVEJ4N5\Modello%20Carta%20intestata%202015%20-%20rev%2001%2010%20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761C0-D4BA-4F0C-89B4-563CA18E3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Carta intestata 2015 - rev 01 10 2015.dot</Template>
  <TotalTime>1</TotalTime>
  <Pages>2</Pages>
  <Words>260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asus</dc:creator>
  <cp:keywords/>
  <dc:description/>
  <cp:lastModifiedBy>Antonio Curatolo</cp:lastModifiedBy>
  <cp:revision>3</cp:revision>
  <cp:lastPrinted>2026-03-12T10:23:00Z</cp:lastPrinted>
  <dcterms:created xsi:type="dcterms:W3CDTF">2026-04-15T10:47:00Z</dcterms:created>
  <dcterms:modified xsi:type="dcterms:W3CDTF">2026-09-18T12:50:00Z</dcterms:modified>
</cp:coreProperties>
</file>