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93C02" w14:textId="215AA1E2" w:rsidR="007658C9" w:rsidRPr="007658C9" w:rsidRDefault="009A2024" w:rsidP="007658C9">
      <w:pPr>
        <w:ind w:left="6372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bCs/>
        </w:rPr>
        <w:t xml:space="preserve"> </w:t>
      </w:r>
      <w:r w:rsidR="00D158AA">
        <w:rPr>
          <w:bCs/>
        </w:rPr>
        <w:t xml:space="preserve"> </w:t>
      </w:r>
      <w:r w:rsidR="007658C9">
        <w:rPr>
          <w:rFonts w:ascii="Arial" w:eastAsia="Calibri" w:hAnsi="Arial" w:cs="Arial"/>
          <w:sz w:val="20"/>
          <w:szCs w:val="20"/>
          <w:lang w:eastAsia="en-US"/>
        </w:rPr>
        <w:t>Spett. le</w:t>
      </w:r>
      <w:r w:rsidR="007658C9" w:rsidRPr="007658C9">
        <w:rPr>
          <w:rFonts w:ascii="Arial" w:eastAsia="Calibri" w:hAnsi="Arial" w:cs="Arial"/>
          <w:sz w:val="20"/>
          <w:szCs w:val="20"/>
          <w:lang w:eastAsia="en-US"/>
        </w:rPr>
        <w:t xml:space="preserve"> Trapani</w:t>
      </w:r>
      <w:r w:rsidR="007658C9">
        <w:rPr>
          <w:rFonts w:ascii="Arial" w:eastAsia="Calibri" w:hAnsi="Arial" w:cs="Arial"/>
          <w:sz w:val="20"/>
          <w:szCs w:val="20"/>
          <w:lang w:eastAsia="en-US"/>
        </w:rPr>
        <w:t xml:space="preserve"> Servizi S.p.a.</w:t>
      </w:r>
    </w:p>
    <w:p w14:paraId="050004A1" w14:textId="77777777" w:rsidR="007658C9" w:rsidRPr="007658C9" w:rsidRDefault="007658C9" w:rsidP="007658C9">
      <w:pPr>
        <w:spacing w:line="276" w:lineRule="auto"/>
        <w:ind w:left="6372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CBE372D" w14:textId="77777777" w:rsidR="007658C9" w:rsidRPr="007658C9" w:rsidRDefault="007658C9" w:rsidP="007658C9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658C9">
        <w:rPr>
          <w:rFonts w:ascii="Arial" w:eastAsia="Calibri" w:hAnsi="Arial" w:cs="Arial"/>
          <w:b/>
          <w:sz w:val="22"/>
          <w:szCs w:val="22"/>
          <w:lang w:eastAsia="en-US"/>
        </w:rPr>
        <w:t>ANTIMAFIA TRACCIABILITA’ DEI FLUSSI FINANZIARI</w:t>
      </w:r>
    </w:p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89"/>
      </w:tblGrid>
      <w:tr w:rsidR="007658C9" w:rsidRPr="007658C9" w14:paraId="774D4B81" w14:textId="77777777" w:rsidTr="008E7553">
        <w:tc>
          <w:tcPr>
            <w:tcW w:w="1271" w:type="dxa"/>
          </w:tcPr>
          <w:p w14:paraId="5857BD5F" w14:textId="77777777" w:rsidR="007658C9" w:rsidRPr="007658C9" w:rsidRDefault="007658C9" w:rsidP="007658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658C9">
              <w:rPr>
                <w:rFonts w:ascii="Arial" w:hAnsi="Arial" w:cs="Arial"/>
                <w:b/>
                <w:sz w:val="18"/>
                <w:szCs w:val="18"/>
              </w:rPr>
              <w:t>Oggetto:</w:t>
            </w:r>
          </w:p>
        </w:tc>
        <w:tc>
          <w:tcPr>
            <w:tcW w:w="7789" w:type="dxa"/>
          </w:tcPr>
          <w:p w14:paraId="6E30DEFD" w14:textId="77777777" w:rsidR="000665B2" w:rsidRPr="000665B2" w:rsidRDefault="00A3349A" w:rsidP="000665B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A2AD9">
              <w:rPr>
                <w:rFonts w:ascii="Arial" w:hAnsi="Arial" w:cs="Arial"/>
                <w:b/>
                <w:bCs/>
                <w:sz w:val="22"/>
                <w:szCs w:val="22"/>
              </w:rPr>
              <w:t>“PROCEDURA APERTA, AI SENSI DELL’ART. 71 DEL D.LGS. 36/2023 E SS.</w:t>
            </w:r>
            <w:proofErr w:type="gramStart"/>
            <w:r w:rsidRPr="001A2AD9">
              <w:rPr>
                <w:rFonts w:ascii="Arial" w:hAnsi="Arial" w:cs="Arial"/>
                <w:b/>
                <w:bCs/>
                <w:sz w:val="22"/>
                <w:szCs w:val="22"/>
              </w:rPr>
              <w:t>MM.II.</w:t>
            </w:r>
            <w:proofErr w:type="gramEnd"/>
            <w:r w:rsidRPr="001A2AD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PER AFFIDAMENTO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 </w:t>
            </w:r>
            <w:r w:rsidR="000665B2" w:rsidRPr="000665B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FORNITURA, INSTALLAZIONE E MESSA IN SERVIZIO DI UN TRITURATORE PRIMARIO PRESSO L'IMPIANTO TMB DI </w:t>
            </w:r>
            <w:proofErr w:type="gramStart"/>
            <w:r w:rsidR="000665B2" w:rsidRPr="000665B2">
              <w:rPr>
                <w:rFonts w:ascii="Arial" w:hAnsi="Arial" w:cs="Arial"/>
                <w:b/>
                <w:bCs/>
                <w:sz w:val="22"/>
                <w:szCs w:val="22"/>
              </w:rPr>
              <w:t>C.DA</w:t>
            </w:r>
            <w:proofErr w:type="gramEnd"/>
            <w:r w:rsidR="000665B2" w:rsidRPr="000665B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BELVEDERE - TRAPANI</w:t>
            </w:r>
          </w:p>
          <w:p w14:paraId="44EB37DE" w14:textId="5D570392" w:rsidR="00A3349A" w:rsidRDefault="00A3349A" w:rsidP="00A334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2"/>
                <w:szCs w:val="22"/>
              </w:rPr>
              <w:t>”</w:t>
            </w:r>
            <w:r w:rsidRPr="001A2AD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8D1D17A" w14:textId="047CDB06" w:rsidR="007658C9" w:rsidRPr="007658C9" w:rsidRDefault="007658C9" w:rsidP="00A3349A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658C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CIG ……….</w:t>
            </w:r>
          </w:p>
          <w:p w14:paraId="145E0E0A" w14:textId="77777777" w:rsidR="007658C9" w:rsidRPr="007658C9" w:rsidRDefault="007658C9" w:rsidP="00A3349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12DDC82" w14:textId="77777777" w:rsidR="007658C9" w:rsidRPr="007658C9" w:rsidRDefault="007658C9" w:rsidP="007658C9">
      <w:pPr>
        <w:spacing w:line="276" w:lineRule="auto"/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b/>
          <w:sz w:val="18"/>
          <w:szCs w:val="18"/>
          <w:lang w:eastAsia="en-US"/>
        </w:rPr>
        <w:t>Comunicazione dati art. 3 Legge 136 del 13/08/2010. Tracciabilità flussi finanziari ai sensi dell’art. 3 della legge n. 136/2010</w:t>
      </w:r>
    </w:p>
    <w:p w14:paraId="07714F75" w14:textId="77777777" w:rsidR="007658C9" w:rsidRPr="007658C9" w:rsidRDefault="007658C9" w:rsidP="007658C9">
      <w:pPr>
        <w:spacing w:line="276" w:lineRule="auto"/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2101E218" w14:textId="77777777" w:rsidR="007658C9" w:rsidRPr="007658C9" w:rsidRDefault="007658C9" w:rsidP="007658C9">
      <w:pPr>
        <w:spacing w:after="120"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Il sottoscritto ____________________________________, nato a ________________________ (__) il __/___/_______, codice fiscale ____________________________, legale rappresentante della ditta __________________________________________ con sede in __________________________ (__) via ______________________________________________________________________________ , codice fiscale _____________________________ partita iva ________________________________, consapevole delle sanzioni penali previste e richiamate dal D.P.R. 445/2000 in caso di dichiarazioni non veritiere</w:t>
      </w:r>
    </w:p>
    <w:p w14:paraId="604B7B19" w14:textId="77777777" w:rsidR="007658C9" w:rsidRPr="007658C9" w:rsidRDefault="007658C9" w:rsidP="007658C9">
      <w:pPr>
        <w:spacing w:after="120" w:line="360" w:lineRule="auto"/>
        <w:jc w:val="center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DICHIARA</w:t>
      </w:r>
    </w:p>
    <w:p w14:paraId="4ABE59C1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che gli estremi identificativi del c/c dedicato in via esclusiva (non esclusiva) al pagamento della fornitura effettuata, sono:</w:t>
      </w:r>
    </w:p>
    <w:p w14:paraId="03861BA1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Banca ________________________________________________________________________</w:t>
      </w:r>
    </w:p>
    <w:p w14:paraId="4ADEB326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conto corrente n __________________________ ABI __________ CAB ____________ CIN ___</w:t>
      </w:r>
    </w:p>
    <w:p w14:paraId="5C8B9377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 xml:space="preserve">IBAN _________________________________________________________________________ </w:t>
      </w:r>
    </w:p>
    <w:p w14:paraId="71A53430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che le persone delegate ad operare su di esso sono:</w:t>
      </w:r>
    </w:p>
    <w:p w14:paraId="69D00E38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6DBE730D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3E50AB77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37CEC3E1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assumere tutti gli obblighi di tracciabilità dei flussi finanziari di cui all’art. 3 della legge 13/08/10 n. 136 e successive modifiche ed integrazioni;</w:t>
      </w:r>
    </w:p>
    <w:p w14:paraId="123D6BCD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impegnarsi a comunicare ogni modifica relativa ai dati trasmessi;</w:t>
      </w:r>
    </w:p>
    <w:p w14:paraId="595D61E0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impegnarsi ad indicare su ogni fattura il numero di conto (IBAN) sul quale effettuare il relativo pagamento.</w:t>
      </w:r>
    </w:p>
    <w:p w14:paraId="6E80B65F" w14:textId="77777777" w:rsidR="007658C9" w:rsidRPr="007658C9" w:rsidRDefault="007658C9" w:rsidP="007658C9">
      <w:pPr>
        <w:spacing w:line="276" w:lineRule="auto"/>
        <w:rPr>
          <w:rFonts w:ascii="Arial" w:eastAsia="Calibri" w:hAnsi="Arial" w:cs="Arial"/>
          <w:bCs/>
          <w:sz w:val="18"/>
          <w:szCs w:val="18"/>
          <w:lang w:eastAsia="en-US"/>
        </w:rPr>
      </w:pPr>
    </w:p>
    <w:p w14:paraId="5AE15F35" w14:textId="77777777" w:rsidR="007658C9" w:rsidRPr="007658C9" w:rsidRDefault="007658C9" w:rsidP="007658C9">
      <w:pPr>
        <w:spacing w:line="276" w:lineRule="auto"/>
        <w:rPr>
          <w:rFonts w:ascii="Arial" w:eastAsia="Calibri" w:hAnsi="Arial" w:cs="Arial"/>
          <w:bCs/>
          <w:sz w:val="18"/>
          <w:szCs w:val="18"/>
          <w:lang w:eastAsia="en-US"/>
        </w:rPr>
      </w:pPr>
    </w:p>
    <w:p w14:paraId="130E6879" w14:textId="77777777" w:rsidR="007658C9" w:rsidRPr="007658C9" w:rsidRDefault="007658C9" w:rsidP="007658C9">
      <w:pPr>
        <w:spacing w:after="200" w:line="360" w:lineRule="auto"/>
        <w:ind w:left="5664"/>
        <w:contextualSpacing/>
        <w:rPr>
          <w:rFonts w:ascii="Arial" w:eastAsia="Calibri" w:hAnsi="Arial" w:cs="Arial"/>
          <w:b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b/>
          <w:sz w:val="18"/>
          <w:szCs w:val="18"/>
          <w:lang w:eastAsia="en-US"/>
        </w:rPr>
        <w:t>In fede</w:t>
      </w:r>
    </w:p>
    <w:p w14:paraId="3BDFE04B" w14:textId="64260354" w:rsidR="007658C9" w:rsidRPr="007658C9" w:rsidRDefault="007658C9" w:rsidP="007658C9">
      <w:pPr>
        <w:spacing w:after="200" w:line="276" w:lineRule="auto"/>
        <w:ind w:left="3540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lang w:eastAsia="en-US"/>
        </w:rPr>
        <w:t>_____________________________</w:t>
      </w:r>
    </w:p>
    <w:p w14:paraId="16AC5EF6" w14:textId="77777777" w:rsidR="007658C9" w:rsidRPr="007658C9" w:rsidRDefault="007658C9" w:rsidP="007658C9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Allegare documento d’identità</w:t>
      </w:r>
    </w:p>
    <w:p w14:paraId="0D49B3A2" w14:textId="5DBCF1F7" w:rsidR="00FC01F9" w:rsidRPr="00FC01F9" w:rsidRDefault="00FC01F9" w:rsidP="007658C9">
      <w:pPr>
        <w:spacing w:after="120"/>
        <w:ind w:left="4963" w:firstLine="709"/>
      </w:pPr>
    </w:p>
    <w:sectPr w:rsidR="00FC01F9" w:rsidRPr="00FC01F9" w:rsidSect="007658C9">
      <w:headerReference w:type="default" r:id="rId8"/>
      <w:footerReference w:type="default" r:id="rId9"/>
      <w:pgSz w:w="11906" w:h="16838"/>
      <w:pgMar w:top="2527" w:right="1134" w:bottom="1985" w:left="1134" w:header="227" w:footer="203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A29F1" w14:textId="77777777" w:rsidR="0032108E" w:rsidRDefault="0032108E">
      <w:r>
        <w:separator/>
      </w:r>
    </w:p>
  </w:endnote>
  <w:endnote w:type="continuationSeparator" w:id="0">
    <w:p w14:paraId="65B6909D" w14:textId="77777777" w:rsidR="0032108E" w:rsidRDefault="0032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urostile">
    <w:panose1 w:val="020B0504020202050204"/>
    <w:charset w:val="00"/>
    <w:family w:val="swiss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NewAste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672B" w14:textId="77777777" w:rsidR="00472003" w:rsidRPr="00811ACE" w:rsidRDefault="00472003" w:rsidP="00811ACE">
    <w:pPr>
      <w:ind w:left="-142"/>
      <w:rPr>
        <w:rFonts w:ascii="Cambria" w:hAnsi="Cambria"/>
        <w:b/>
        <w:color w:val="000000"/>
        <w:sz w:val="20"/>
        <w:szCs w:val="20"/>
      </w:rPr>
    </w:pPr>
  </w:p>
  <w:tbl>
    <w:tblPr>
      <w:tblW w:w="0" w:type="auto"/>
      <w:tblBorders>
        <w:top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6096"/>
      <w:gridCol w:w="1696"/>
      <w:gridCol w:w="1552"/>
    </w:tblGrid>
    <w:tr w:rsidR="00472003" w:rsidRPr="00B66BE6" w14:paraId="1C80E1BE" w14:textId="77777777" w:rsidTr="00DE6FEE">
      <w:trPr>
        <w:trHeight w:val="1833"/>
      </w:trPr>
      <w:tc>
        <w:tcPr>
          <w:tcW w:w="6096" w:type="dxa"/>
          <w:tcBorders>
            <w:top w:val="single" w:sz="4" w:space="0" w:color="auto"/>
          </w:tcBorders>
        </w:tcPr>
        <w:p w14:paraId="6B6ABBC7" w14:textId="77777777" w:rsidR="00472003" w:rsidRPr="00DE6FEE" w:rsidRDefault="00472003" w:rsidP="00DE6FEE">
          <w:pPr>
            <w:ind w:left="-113"/>
            <w:rPr>
              <w:rFonts w:ascii="Cambria" w:hAnsi="Cambria"/>
              <w:b/>
              <w:color w:val="008000"/>
              <w:sz w:val="20"/>
              <w:szCs w:val="20"/>
            </w:rPr>
          </w:pPr>
        </w:p>
        <w:p w14:paraId="78B2B55B" w14:textId="70272352" w:rsidR="00472003" w:rsidRPr="00DE6FEE" w:rsidRDefault="00472003" w:rsidP="00DE6FEE">
          <w:pPr>
            <w:ind w:left="-113"/>
            <w:rPr>
              <w:rFonts w:ascii="Monotype Corsiva" w:hAnsi="Monotype Corsiva"/>
              <w:i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b/>
              <w:i/>
              <w:color w:val="008000"/>
              <w:sz w:val="20"/>
              <w:szCs w:val="20"/>
            </w:rPr>
            <w:t>TRAPANI SERVIZI S.p.A.</w:t>
          </w:r>
        </w:p>
        <w:p w14:paraId="7AE44BD5" w14:textId="77777777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Società Controllata ai sensi dell’art. </w:t>
          </w:r>
          <w:smartTag w:uri="urn:schemas-microsoft-com:office:smarttags" w:element="metricconverter">
            <w:smartTagPr>
              <w:attr w:name="ProductID" w:val="2359 C"/>
            </w:smartTagPr>
            <w:r w:rsidRPr="00DE6FEE">
              <w:rPr>
                <w:rFonts w:ascii="Cambria" w:hAnsi="Cambria"/>
                <w:color w:val="000000"/>
                <w:sz w:val="16"/>
                <w:szCs w:val="16"/>
              </w:rPr>
              <w:t>2359 C</w:t>
            </w:r>
          </w:smartTag>
          <w:r w:rsidRPr="00DE6FEE">
            <w:rPr>
              <w:rFonts w:ascii="Cambria" w:hAnsi="Cambria"/>
              <w:color w:val="000000"/>
              <w:sz w:val="16"/>
              <w:szCs w:val="16"/>
            </w:rPr>
            <w:t>.C. e soggetta a Direzione e Coordinamento ex-Art. 2497/</w:t>
          </w:r>
          <w:proofErr w:type="spellStart"/>
          <w:r w:rsidRPr="00DE6FEE">
            <w:rPr>
              <w:rFonts w:ascii="Cambria" w:hAnsi="Cambria"/>
              <w:color w:val="000000"/>
              <w:sz w:val="16"/>
              <w:szCs w:val="16"/>
            </w:rPr>
            <w:t>sexies</w:t>
          </w:r>
          <w:proofErr w:type="spellEnd"/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 da parte del Comune di Trapani.</w:t>
          </w:r>
        </w:p>
        <w:p w14:paraId="233E1A40" w14:textId="2882F634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>Sede legale e Direzione: Via del Serro s.n. - C/da Belvedere – 91100 TRAPANI</w:t>
          </w:r>
        </w:p>
        <w:p w14:paraId="2081C412" w14:textId="02DFDBE5" w:rsidR="00472003" w:rsidRPr="00C876B3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C876B3">
            <w:rPr>
              <w:rFonts w:ascii="Cambria" w:hAnsi="Cambria"/>
              <w:color w:val="000000"/>
              <w:sz w:val="16"/>
              <w:szCs w:val="16"/>
            </w:rPr>
            <w:t xml:space="preserve">Tel. 0923 55 76 91 – </w:t>
          </w:r>
        </w:p>
        <w:p w14:paraId="2D4BB092" w14:textId="77777777" w:rsidR="00472003" w:rsidRPr="00903C0B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903C0B">
            <w:rPr>
              <w:rFonts w:ascii="Cambria" w:hAnsi="Cambria"/>
              <w:color w:val="000000"/>
              <w:sz w:val="16"/>
              <w:szCs w:val="16"/>
            </w:rPr>
            <w:t xml:space="preserve">P.E.C.: </w:t>
          </w:r>
          <w:hyperlink r:id="rId1" w:history="1">
            <w:r w:rsidRPr="00903C0B">
              <w:rPr>
                <w:rStyle w:val="Collegamentoipertestuale"/>
                <w:rFonts w:ascii="Cambria" w:hAnsi="Cambria"/>
                <w:b/>
                <w:sz w:val="16"/>
                <w:szCs w:val="16"/>
              </w:rPr>
              <w:t>notifiche@pec.trapaniservizi.it</w:t>
            </w:r>
          </w:hyperlink>
          <w:r>
            <w:t xml:space="preserve">  - </w:t>
          </w:r>
          <w:r w:rsidRPr="00903C0B">
            <w:rPr>
              <w:sz w:val="16"/>
              <w:szCs w:val="16"/>
            </w:rPr>
            <w:t>Codice Identificat</w:t>
          </w:r>
          <w:r>
            <w:rPr>
              <w:sz w:val="16"/>
              <w:szCs w:val="16"/>
            </w:rPr>
            <w:t xml:space="preserve">ivo Univoco </w:t>
          </w:r>
          <w:r w:rsidRPr="00903C0B">
            <w:rPr>
              <w:b/>
              <w:color w:val="0000FF"/>
              <w:sz w:val="20"/>
              <w:szCs w:val="20"/>
            </w:rPr>
            <w:t>W7YVJK9</w:t>
          </w:r>
        </w:p>
        <w:p w14:paraId="4BC19633" w14:textId="260B8AA1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E mail: </w:t>
          </w:r>
          <w:hyperlink r:id="rId2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info@trapaniservizi.it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 – Sito web: </w:t>
          </w:r>
          <w:hyperlink r:id="rId3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www.trapaniservizi.it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</w:p>
        <w:p w14:paraId="5CABEF1A" w14:textId="77777777" w:rsidR="00472003" w:rsidRPr="00DE6FEE" w:rsidRDefault="00472003" w:rsidP="007B17A6">
          <w:pPr>
            <w:rPr>
              <w:rFonts w:ascii="Monotype Corsiva" w:hAnsi="Monotype Corsiva"/>
              <w:b/>
              <w:color w:val="008000"/>
              <w:sz w:val="20"/>
              <w:szCs w:val="20"/>
            </w:rPr>
          </w:pPr>
        </w:p>
      </w:tc>
      <w:tc>
        <w:tcPr>
          <w:tcW w:w="1696" w:type="dxa"/>
          <w:tcBorders>
            <w:top w:val="single" w:sz="4" w:space="0" w:color="auto"/>
          </w:tcBorders>
        </w:tcPr>
        <w:p w14:paraId="4B00AAB6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3A1E207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3E55920" wp14:editId="2098F3DF">
                <wp:extent cx="733425" cy="542925"/>
                <wp:effectExtent l="0" t="0" r="0" b="0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469258C" w14:textId="77777777" w:rsidR="00472003" w:rsidRPr="00DE6FEE" w:rsidRDefault="00472003" w:rsidP="00ED598F">
          <w:pP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0D24133" w14:textId="09C2FF00" w:rsidR="00472003" w:rsidRPr="00DE6FEE" w:rsidRDefault="00FC4299" w:rsidP="00DE6FEE">
          <w:pPr>
            <w:jc w:val="center"/>
            <w:rPr>
              <w:rFonts w:ascii="Cambria" w:hAnsi="Cambria"/>
              <w:b/>
              <w:noProof/>
              <w:color w:val="5B9BD5"/>
              <w:sz w:val="20"/>
              <w:szCs w:val="20"/>
            </w:rPr>
          </w:pPr>
          <w:r w:rsidRPr="00FC4299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Manutenzione discariche</w:t>
          </w:r>
        </w:p>
      </w:tc>
      <w:tc>
        <w:tcPr>
          <w:tcW w:w="1552" w:type="dxa"/>
          <w:tcBorders>
            <w:top w:val="single" w:sz="4" w:space="0" w:color="auto"/>
          </w:tcBorders>
        </w:tcPr>
        <w:p w14:paraId="4D1C3D75" w14:textId="77777777" w:rsidR="00472003" w:rsidRPr="00DE6FEE" w:rsidRDefault="00472003" w:rsidP="007B17A6">
          <w:pPr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</w:p>
        <w:p w14:paraId="4F6E9C20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6D08449" wp14:editId="286FA8EE">
                <wp:extent cx="733425" cy="438150"/>
                <wp:effectExtent l="0" t="0" r="0" b="0"/>
                <wp:docPr id="13" name="Immagin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6863AB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CC49479" w14:textId="1972AEE3" w:rsidR="00472003" w:rsidRPr="00DE6FEE" w:rsidRDefault="00FC4299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4"/>
              <w:szCs w:val="14"/>
            </w:rPr>
          </w:pP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Gestion</w:t>
          </w:r>
          <w:r w:rsidR="00162083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e</w:t>
          </w: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 xml:space="preserve"> discariche controllate per rifiuti non pericolosi, impianti di trattamento meccanico e biologico di RSU </w:t>
          </w:r>
        </w:p>
      </w:tc>
    </w:tr>
  </w:tbl>
  <w:p w14:paraId="1760EC33" w14:textId="77777777" w:rsidR="00472003" w:rsidRPr="00135885" w:rsidRDefault="00472003" w:rsidP="007B17A6">
    <w:pPr>
      <w:rPr>
        <w:rFonts w:ascii="Cambria" w:hAnsi="Cambria"/>
        <w:b/>
        <w:color w:val="008000"/>
        <w:sz w:val="20"/>
        <w:szCs w:val="20"/>
      </w:rPr>
    </w:pPr>
  </w:p>
  <w:p w14:paraId="7C522083" w14:textId="77777777" w:rsidR="00472003" w:rsidRDefault="0047200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75A72" w14:textId="77777777" w:rsidR="0032108E" w:rsidRDefault="0032108E">
      <w:r>
        <w:separator/>
      </w:r>
    </w:p>
  </w:footnote>
  <w:footnote w:type="continuationSeparator" w:id="0">
    <w:p w14:paraId="0CE4636C" w14:textId="77777777" w:rsidR="0032108E" w:rsidRDefault="00321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033D3" w14:textId="77777777" w:rsidR="00472003" w:rsidRPr="00127392" w:rsidRDefault="00DC5032" w:rsidP="00127392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6996E" wp14:editId="7F38D2F8">
              <wp:simplePos x="0" y="0"/>
              <wp:positionH relativeFrom="column">
                <wp:posOffset>6221730</wp:posOffset>
              </wp:positionH>
              <wp:positionV relativeFrom="paragraph">
                <wp:posOffset>2745740</wp:posOffset>
              </wp:positionV>
              <wp:extent cx="309245" cy="533654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" cy="533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08614" w14:textId="77777777" w:rsidR="00472003" w:rsidRPr="00177889" w:rsidRDefault="00472003" w:rsidP="00135885">
                          <w:pPr>
                            <w:jc w:val="center"/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</w:pPr>
                          <w:r w:rsidRPr="00177889"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  <w:t>Partita IVA  01976500817 - Capitale Sociale € 413.120,00 I.V. – REA C.C.I.A.A. di Trapani n.137305</w:t>
                          </w:r>
                        </w:p>
                        <w:p w14:paraId="3514A261" w14:textId="77777777" w:rsidR="00472003" w:rsidRDefault="00472003"/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6996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89.9pt;margin-top:216.2pt;width:24.35pt;height:42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" filled="f" fillcolor="black" stroked="f" strokecolor="#f2f2f2" strokeweight="3pt">
              <v:textbox style="layout-flow:vertical;mso-layout-flow-alt:bottom-to-top">
                <w:txbxContent>
                  <w:p w14:paraId="5EB08614" w14:textId="77777777" w:rsidR="00472003" w:rsidRPr="00177889" w:rsidRDefault="00472003" w:rsidP="00135885">
                    <w:pPr>
                      <w:jc w:val="center"/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</w:pPr>
                    <w:r w:rsidRPr="00177889"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  <w:t>Partita IVA  01976500817 - Capitale Sociale € 413.120,00 I.V. – REA C.C.I.A.A. di Trapani n.137305</w:t>
                    </w:r>
                  </w:p>
                  <w:p w14:paraId="3514A261" w14:textId="77777777" w:rsidR="00472003" w:rsidRDefault="00472003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2027545" wp14:editId="7359B799">
          <wp:extent cx="2590800" cy="1152525"/>
          <wp:effectExtent l="0" t="0" r="0" b="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14" w:hanging="360"/>
      </w:pPr>
      <w:rPr>
        <w:rFonts w:ascii="Symbol" w:hAnsi="Symbol" w:cs="Symbol"/>
        <w:b w:val="0"/>
        <w:spacing w:val="-1"/>
        <w:w w:val="99"/>
        <w:sz w:val="22"/>
        <w:szCs w:val="20"/>
        <w:highlight w:val="white"/>
        <w:lang w:val="it-IT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1943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872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801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473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659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588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517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8446" w:hanging="360"/>
      </w:pPr>
      <w:rPr>
        <w:rFonts w:ascii="Liberation Serif" w:hAnsi="Liberation Serif" w:cs="Liberation Serif"/>
      </w:rPr>
    </w:lvl>
  </w:abstractNum>
  <w:abstractNum w:abstractNumId="1" w15:restartNumberingAfterBreak="0">
    <w:nsid w:val="00000003"/>
    <w:multiLevelType w:val="multilevel"/>
    <w:tmpl w:val="00000003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837104"/>
    <w:multiLevelType w:val="hybridMultilevel"/>
    <w:tmpl w:val="D91E1550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980EB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5F1482"/>
    <w:multiLevelType w:val="hybridMultilevel"/>
    <w:tmpl w:val="C6AEBD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821F0"/>
    <w:multiLevelType w:val="hybridMultilevel"/>
    <w:tmpl w:val="842298D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FF7538"/>
    <w:multiLevelType w:val="hybridMultilevel"/>
    <w:tmpl w:val="88C8E9A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8B80BEC"/>
    <w:multiLevelType w:val="hybridMultilevel"/>
    <w:tmpl w:val="98CE86D4"/>
    <w:lvl w:ilvl="0" w:tplc="D316A39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670E"/>
    <w:multiLevelType w:val="singleLevel"/>
    <w:tmpl w:val="47C81FF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1BE55735"/>
    <w:multiLevelType w:val="hybridMultilevel"/>
    <w:tmpl w:val="023E7CFC"/>
    <w:lvl w:ilvl="0" w:tplc="7B0AC7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45DFF"/>
    <w:multiLevelType w:val="hybridMultilevel"/>
    <w:tmpl w:val="9DD8DB9A"/>
    <w:lvl w:ilvl="0" w:tplc="82162BEE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D6DCD"/>
    <w:multiLevelType w:val="hybridMultilevel"/>
    <w:tmpl w:val="040C92AE"/>
    <w:lvl w:ilvl="0" w:tplc="816C9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54EE9"/>
    <w:multiLevelType w:val="singleLevel"/>
    <w:tmpl w:val="4702A61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2DEE45B6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1E2495"/>
    <w:multiLevelType w:val="hybridMultilevel"/>
    <w:tmpl w:val="7F3E08E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E819BD"/>
    <w:multiLevelType w:val="hybridMultilevel"/>
    <w:tmpl w:val="6FD4B2D2"/>
    <w:lvl w:ilvl="0" w:tplc="33FC9D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D4710"/>
    <w:multiLevelType w:val="hybridMultilevel"/>
    <w:tmpl w:val="E886FAEC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11B6B0A"/>
    <w:multiLevelType w:val="hybridMultilevel"/>
    <w:tmpl w:val="3F228C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77EC4"/>
    <w:multiLevelType w:val="hybridMultilevel"/>
    <w:tmpl w:val="83E6AA1C"/>
    <w:lvl w:ilvl="0" w:tplc="3816116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Microsoft Uighu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77104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A37713F"/>
    <w:multiLevelType w:val="hybridMultilevel"/>
    <w:tmpl w:val="7FA08EAA"/>
    <w:lvl w:ilvl="0" w:tplc="5B78674C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0E1AEE"/>
    <w:multiLevelType w:val="hybridMultilevel"/>
    <w:tmpl w:val="8E46A28C"/>
    <w:lvl w:ilvl="0" w:tplc="5352F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F7D48"/>
    <w:multiLevelType w:val="hybridMultilevel"/>
    <w:tmpl w:val="06960EB6"/>
    <w:lvl w:ilvl="0" w:tplc="F66AEF3A">
      <w:numFmt w:val="bullet"/>
      <w:lvlText w:val="-"/>
      <w:lvlJc w:val="left"/>
      <w:pPr>
        <w:ind w:left="720" w:hanging="360"/>
      </w:pPr>
      <w:rPr>
        <w:rFonts w:ascii="Arial Unicode MS" w:eastAsia="Times New Roman" w:hAnsi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75026"/>
    <w:multiLevelType w:val="hybridMultilevel"/>
    <w:tmpl w:val="5D1A34D4"/>
    <w:lvl w:ilvl="0" w:tplc="BB26148A"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24BE3"/>
    <w:multiLevelType w:val="hybridMultilevel"/>
    <w:tmpl w:val="5FDCF070"/>
    <w:lvl w:ilvl="0" w:tplc="42307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873D3"/>
    <w:multiLevelType w:val="hybridMultilevel"/>
    <w:tmpl w:val="8F4E0E08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D5751F"/>
    <w:multiLevelType w:val="hybridMultilevel"/>
    <w:tmpl w:val="85DCD61E"/>
    <w:lvl w:ilvl="0" w:tplc="816C9A2C">
      <w:start w:val="15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5DF9"/>
    <w:multiLevelType w:val="hybridMultilevel"/>
    <w:tmpl w:val="431E431C"/>
    <w:lvl w:ilvl="0" w:tplc="CF72C176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D970A2"/>
    <w:multiLevelType w:val="hybridMultilevel"/>
    <w:tmpl w:val="482C4854"/>
    <w:lvl w:ilvl="0" w:tplc="23AAB99C">
      <w:start w:val="3"/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B1DF0"/>
    <w:multiLevelType w:val="hybridMultilevel"/>
    <w:tmpl w:val="75C6BFB2"/>
    <w:lvl w:ilvl="0" w:tplc="A5D20838">
      <w:numFmt w:val="bullet"/>
      <w:lvlText w:val="-"/>
      <w:lvlJc w:val="left"/>
      <w:pPr>
        <w:tabs>
          <w:tab w:val="num" w:pos="822"/>
        </w:tabs>
        <w:ind w:left="822" w:hanging="390"/>
      </w:pPr>
      <w:rPr>
        <w:rFonts w:ascii="Times New Roman" w:eastAsia="Times New Roman" w:hAnsi="Times New Roman" w:cs="Times New Roman" w:hint="default"/>
        <w:b w:val="0"/>
      </w:rPr>
    </w:lvl>
    <w:lvl w:ilvl="1" w:tplc="04100003">
      <w:start w:val="1"/>
      <w:numFmt w:val="bullet"/>
      <w:lvlText w:val="o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0" w15:restartNumberingAfterBreak="0">
    <w:nsid w:val="61537197"/>
    <w:multiLevelType w:val="hybridMultilevel"/>
    <w:tmpl w:val="E8046E1C"/>
    <w:lvl w:ilvl="0" w:tplc="FF284730">
      <w:numFmt w:val="bullet"/>
      <w:lvlText w:val="–"/>
      <w:lvlJc w:val="left"/>
      <w:pPr>
        <w:ind w:left="720" w:hanging="360"/>
      </w:pPr>
      <w:rPr>
        <w:rFonts w:ascii="NewAster" w:eastAsia="Times New Roman" w:hAnsi="NewAst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DD3C8F"/>
    <w:multiLevelType w:val="hybridMultilevel"/>
    <w:tmpl w:val="14C65794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41BA2"/>
    <w:multiLevelType w:val="hybridMultilevel"/>
    <w:tmpl w:val="B072922E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D4C5B12"/>
    <w:multiLevelType w:val="hybridMultilevel"/>
    <w:tmpl w:val="23524818"/>
    <w:lvl w:ilvl="0" w:tplc="FD5A0526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6E323398"/>
    <w:multiLevelType w:val="singleLevel"/>
    <w:tmpl w:val="5B4A856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3D373D"/>
    <w:multiLevelType w:val="hybridMultilevel"/>
    <w:tmpl w:val="D7BC07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24BF9"/>
    <w:multiLevelType w:val="hybridMultilevel"/>
    <w:tmpl w:val="AD6A6C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B92083"/>
    <w:multiLevelType w:val="hybridMultilevel"/>
    <w:tmpl w:val="44E6920E"/>
    <w:lvl w:ilvl="0" w:tplc="A82649B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color w:val="FF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8" w15:restartNumberingAfterBreak="0">
    <w:nsid w:val="76A03B3E"/>
    <w:multiLevelType w:val="hybridMultilevel"/>
    <w:tmpl w:val="E8F0C51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CA93554"/>
    <w:multiLevelType w:val="hybridMultilevel"/>
    <w:tmpl w:val="42B47E3E"/>
    <w:lvl w:ilvl="0" w:tplc="84787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5"/>
  </w:num>
  <w:num w:numId="4">
    <w:abstractNumId w:val="2"/>
  </w:num>
  <w:num w:numId="5">
    <w:abstractNumId w:val="6"/>
  </w:num>
  <w:num w:numId="6">
    <w:abstractNumId w:val="35"/>
  </w:num>
  <w:num w:numId="7">
    <w:abstractNumId w:val="39"/>
  </w:num>
  <w:num w:numId="8">
    <w:abstractNumId w:val="30"/>
  </w:num>
  <w:num w:numId="9">
    <w:abstractNumId w:val="14"/>
  </w:num>
  <w:num w:numId="10">
    <w:abstractNumId w:val="28"/>
  </w:num>
  <w:num w:numId="11">
    <w:abstractNumId w:val="5"/>
  </w:num>
  <w:num w:numId="12">
    <w:abstractNumId w:val="25"/>
  </w:num>
  <w:num w:numId="13">
    <w:abstractNumId w:val="31"/>
  </w:num>
  <w:num w:numId="14">
    <w:abstractNumId w:val="9"/>
  </w:num>
  <w:num w:numId="15">
    <w:abstractNumId w:val="23"/>
  </w:num>
  <w:num w:numId="16">
    <w:abstractNumId w:val="21"/>
  </w:num>
  <w:num w:numId="17">
    <w:abstractNumId w:val="10"/>
  </w:num>
  <w:num w:numId="18">
    <w:abstractNumId w:val="27"/>
  </w:num>
  <w:num w:numId="19">
    <w:abstractNumId w:val="19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</w:num>
  <w:num w:numId="24">
    <w:abstractNumId w:val="8"/>
    <w:lvlOverride w:ilvl="0">
      <w:startOverride w:val="1"/>
    </w:lvlOverride>
  </w:num>
  <w:num w:numId="25">
    <w:abstractNumId w:val="12"/>
    <w:lvlOverride w:ilvl="0">
      <w:startOverride w:val="2"/>
    </w:lvlOverride>
  </w:num>
  <w:num w:numId="26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37"/>
  </w:num>
  <w:num w:numId="29">
    <w:abstractNumId w:val="20"/>
  </w:num>
  <w:num w:numId="30">
    <w:abstractNumId w:val="0"/>
  </w:num>
  <w:num w:numId="31">
    <w:abstractNumId w:val="1"/>
  </w:num>
  <w:num w:numId="32">
    <w:abstractNumId w:val="29"/>
  </w:num>
  <w:num w:numId="33">
    <w:abstractNumId w:val="24"/>
  </w:num>
  <w:num w:numId="34">
    <w:abstractNumId w:val="18"/>
  </w:num>
  <w:num w:numId="35">
    <w:abstractNumId w:val="3"/>
  </w:num>
  <w:num w:numId="36">
    <w:abstractNumId w:val="7"/>
  </w:num>
  <w:num w:numId="37">
    <w:abstractNumId w:val="4"/>
  </w:num>
  <w:num w:numId="38">
    <w:abstractNumId w:val="36"/>
  </w:num>
  <w:num w:numId="39">
    <w:abstractNumId w:val="17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DC"/>
    <w:rsid w:val="000031F2"/>
    <w:rsid w:val="000059C1"/>
    <w:rsid w:val="00010424"/>
    <w:rsid w:val="00017372"/>
    <w:rsid w:val="000210E1"/>
    <w:rsid w:val="00026CD1"/>
    <w:rsid w:val="00030DEF"/>
    <w:rsid w:val="00031A27"/>
    <w:rsid w:val="00034C12"/>
    <w:rsid w:val="00042F99"/>
    <w:rsid w:val="00045434"/>
    <w:rsid w:val="0004632B"/>
    <w:rsid w:val="00055B79"/>
    <w:rsid w:val="00066348"/>
    <w:rsid w:val="000665B2"/>
    <w:rsid w:val="000674D1"/>
    <w:rsid w:val="00070CEA"/>
    <w:rsid w:val="0007118B"/>
    <w:rsid w:val="00076F27"/>
    <w:rsid w:val="0008049D"/>
    <w:rsid w:val="00081EA9"/>
    <w:rsid w:val="0008278B"/>
    <w:rsid w:val="00085325"/>
    <w:rsid w:val="000867E0"/>
    <w:rsid w:val="00090815"/>
    <w:rsid w:val="00094B39"/>
    <w:rsid w:val="00097B89"/>
    <w:rsid w:val="000A3863"/>
    <w:rsid w:val="000A687E"/>
    <w:rsid w:val="000B713C"/>
    <w:rsid w:val="000C48F2"/>
    <w:rsid w:val="000C6D40"/>
    <w:rsid w:val="000D0D6C"/>
    <w:rsid w:val="000D1255"/>
    <w:rsid w:val="000E2C79"/>
    <w:rsid w:val="000E33DC"/>
    <w:rsid w:val="000E416C"/>
    <w:rsid w:val="000F30AD"/>
    <w:rsid w:val="0011159C"/>
    <w:rsid w:val="001159CC"/>
    <w:rsid w:val="00120408"/>
    <w:rsid w:val="00126614"/>
    <w:rsid w:val="00127392"/>
    <w:rsid w:val="00132917"/>
    <w:rsid w:val="00135885"/>
    <w:rsid w:val="0013613E"/>
    <w:rsid w:val="00136669"/>
    <w:rsid w:val="001367FC"/>
    <w:rsid w:val="00136BF8"/>
    <w:rsid w:val="0013799F"/>
    <w:rsid w:val="0014529F"/>
    <w:rsid w:val="0015198B"/>
    <w:rsid w:val="001558E1"/>
    <w:rsid w:val="00160E8C"/>
    <w:rsid w:val="00162083"/>
    <w:rsid w:val="00167D5B"/>
    <w:rsid w:val="00177889"/>
    <w:rsid w:val="0018411F"/>
    <w:rsid w:val="0018754B"/>
    <w:rsid w:val="00187E79"/>
    <w:rsid w:val="001943E1"/>
    <w:rsid w:val="001B03CD"/>
    <w:rsid w:val="001D7E54"/>
    <w:rsid w:val="001E4D5E"/>
    <w:rsid w:val="001E58A5"/>
    <w:rsid w:val="001E5C3C"/>
    <w:rsid w:val="00200D0C"/>
    <w:rsid w:val="00200D6E"/>
    <w:rsid w:val="00202FD7"/>
    <w:rsid w:val="00204948"/>
    <w:rsid w:val="00211B91"/>
    <w:rsid w:val="00220189"/>
    <w:rsid w:val="002226BB"/>
    <w:rsid w:val="00226718"/>
    <w:rsid w:val="00231FB9"/>
    <w:rsid w:val="00234D5C"/>
    <w:rsid w:val="00246544"/>
    <w:rsid w:val="00254AD9"/>
    <w:rsid w:val="00257CFD"/>
    <w:rsid w:val="0027469B"/>
    <w:rsid w:val="00284B99"/>
    <w:rsid w:val="0028672C"/>
    <w:rsid w:val="00287255"/>
    <w:rsid w:val="00290666"/>
    <w:rsid w:val="002919EB"/>
    <w:rsid w:val="00291E06"/>
    <w:rsid w:val="0029391B"/>
    <w:rsid w:val="002965F0"/>
    <w:rsid w:val="002975F2"/>
    <w:rsid w:val="002A182A"/>
    <w:rsid w:val="002A1F2A"/>
    <w:rsid w:val="002A3D18"/>
    <w:rsid w:val="002B2D9E"/>
    <w:rsid w:val="002B46A1"/>
    <w:rsid w:val="002B512F"/>
    <w:rsid w:val="002F2424"/>
    <w:rsid w:val="003026A9"/>
    <w:rsid w:val="003112FB"/>
    <w:rsid w:val="0031136E"/>
    <w:rsid w:val="00320EF0"/>
    <w:rsid w:val="0032108E"/>
    <w:rsid w:val="003216CF"/>
    <w:rsid w:val="00326F60"/>
    <w:rsid w:val="0032747A"/>
    <w:rsid w:val="00337B58"/>
    <w:rsid w:val="00340B9F"/>
    <w:rsid w:val="003533D9"/>
    <w:rsid w:val="00356252"/>
    <w:rsid w:val="003733F3"/>
    <w:rsid w:val="00374CD6"/>
    <w:rsid w:val="00375D73"/>
    <w:rsid w:val="00376AD5"/>
    <w:rsid w:val="00381C67"/>
    <w:rsid w:val="00382485"/>
    <w:rsid w:val="00383378"/>
    <w:rsid w:val="003836B7"/>
    <w:rsid w:val="00385A0E"/>
    <w:rsid w:val="0038796D"/>
    <w:rsid w:val="00395098"/>
    <w:rsid w:val="003952CB"/>
    <w:rsid w:val="00395CB6"/>
    <w:rsid w:val="003A1527"/>
    <w:rsid w:val="003A3DE3"/>
    <w:rsid w:val="003A64AC"/>
    <w:rsid w:val="003B1A93"/>
    <w:rsid w:val="003B79C3"/>
    <w:rsid w:val="003C3317"/>
    <w:rsid w:val="003C5B07"/>
    <w:rsid w:val="003D2BB3"/>
    <w:rsid w:val="003E5035"/>
    <w:rsid w:val="003E5539"/>
    <w:rsid w:val="003E6428"/>
    <w:rsid w:val="003E7A9F"/>
    <w:rsid w:val="003F2A30"/>
    <w:rsid w:val="003F3857"/>
    <w:rsid w:val="0041664A"/>
    <w:rsid w:val="0042133E"/>
    <w:rsid w:val="00421956"/>
    <w:rsid w:val="00425589"/>
    <w:rsid w:val="00434A13"/>
    <w:rsid w:val="00435363"/>
    <w:rsid w:val="00441FF6"/>
    <w:rsid w:val="004420F4"/>
    <w:rsid w:val="00443438"/>
    <w:rsid w:val="00456133"/>
    <w:rsid w:val="00465CE9"/>
    <w:rsid w:val="00470BC1"/>
    <w:rsid w:val="00471123"/>
    <w:rsid w:val="00472003"/>
    <w:rsid w:val="00476B8B"/>
    <w:rsid w:val="004A3038"/>
    <w:rsid w:val="004B193B"/>
    <w:rsid w:val="004B1B08"/>
    <w:rsid w:val="004C1CDF"/>
    <w:rsid w:val="004C204B"/>
    <w:rsid w:val="004C2CB3"/>
    <w:rsid w:val="004C6428"/>
    <w:rsid w:val="004D4C55"/>
    <w:rsid w:val="004D7296"/>
    <w:rsid w:val="004D72C5"/>
    <w:rsid w:val="004E59C8"/>
    <w:rsid w:val="004F6B1F"/>
    <w:rsid w:val="00502613"/>
    <w:rsid w:val="005049E1"/>
    <w:rsid w:val="0051549F"/>
    <w:rsid w:val="00517AF0"/>
    <w:rsid w:val="00520195"/>
    <w:rsid w:val="00525F48"/>
    <w:rsid w:val="00526F20"/>
    <w:rsid w:val="00532AAA"/>
    <w:rsid w:val="005444F3"/>
    <w:rsid w:val="00545523"/>
    <w:rsid w:val="0055717F"/>
    <w:rsid w:val="0055727B"/>
    <w:rsid w:val="005657BB"/>
    <w:rsid w:val="005677AB"/>
    <w:rsid w:val="0057207B"/>
    <w:rsid w:val="00586B56"/>
    <w:rsid w:val="00594C8D"/>
    <w:rsid w:val="005A4CAD"/>
    <w:rsid w:val="005A63F2"/>
    <w:rsid w:val="005B3FC3"/>
    <w:rsid w:val="005C0C6A"/>
    <w:rsid w:val="005C19A0"/>
    <w:rsid w:val="005C37DC"/>
    <w:rsid w:val="005D0191"/>
    <w:rsid w:val="005D11E2"/>
    <w:rsid w:val="005D1BC4"/>
    <w:rsid w:val="005D3711"/>
    <w:rsid w:val="005E0DBB"/>
    <w:rsid w:val="005E220C"/>
    <w:rsid w:val="005E23AB"/>
    <w:rsid w:val="005E25CD"/>
    <w:rsid w:val="005E29A1"/>
    <w:rsid w:val="005E410E"/>
    <w:rsid w:val="005E74B3"/>
    <w:rsid w:val="005E7BA2"/>
    <w:rsid w:val="006106F8"/>
    <w:rsid w:val="00626AB7"/>
    <w:rsid w:val="00630DF6"/>
    <w:rsid w:val="006341ED"/>
    <w:rsid w:val="00634E97"/>
    <w:rsid w:val="00635756"/>
    <w:rsid w:val="00640E0E"/>
    <w:rsid w:val="00650125"/>
    <w:rsid w:val="00653A97"/>
    <w:rsid w:val="00656E5F"/>
    <w:rsid w:val="00662035"/>
    <w:rsid w:val="00664F0B"/>
    <w:rsid w:val="00675BAD"/>
    <w:rsid w:val="00690C2A"/>
    <w:rsid w:val="00691708"/>
    <w:rsid w:val="006961CE"/>
    <w:rsid w:val="006A0FDE"/>
    <w:rsid w:val="006A3BA8"/>
    <w:rsid w:val="006A4D98"/>
    <w:rsid w:val="006B371F"/>
    <w:rsid w:val="006C46BC"/>
    <w:rsid w:val="006C62BB"/>
    <w:rsid w:val="006D2093"/>
    <w:rsid w:val="006D35E2"/>
    <w:rsid w:val="006D7EE8"/>
    <w:rsid w:val="006E0881"/>
    <w:rsid w:val="006E194F"/>
    <w:rsid w:val="006E314B"/>
    <w:rsid w:val="006E5970"/>
    <w:rsid w:val="006E7A98"/>
    <w:rsid w:val="006F1F81"/>
    <w:rsid w:val="006F3402"/>
    <w:rsid w:val="006F559F"/>
    <w:rsid w:val="00705088"/>
    <w:rsid w:val="00706644"/>
    <w:rsid w:val="00710AD1"/>
    <w:rsid w:val="00710D43"/>
    <w:rsid w:val="0071265F"/>
    <w:rsid w:val="00712ED6"/>
    <w:rsid w:val="00733788"/>
    <w:rsid w:val="00735EF8"/>
    <w:rsid w:val="007366BE"/>
    <w:rsid w:val="0074285A"/>
    <w:rsid w:val="007466D5"/>
    <w:rsid w:val="00760D81"/>
    <w:rsid w:val="00762A45"/>
    <w:rsid w:val="007653AC"/>
    <w:rsid w:val="007658C9"/>
    <w:rsid w:val="00771436"/>
    <w:rsid w:val="00783C8A"/>
    <w:rsid w:val="00793919"/>
    <w:rsid w:val="0079541B"/>
    <w:rsid w:val="00795EA6"/>
    <w:rsid w:val="007A5D9F"/>
    <w:rsid w:val="007A7518"/>
    <w:rsid w:val="007B17A6"/>
    <w:rsid w:val="007B3329"/>
    <w:rsid w:val="007B7BEC"/>
    <w:rsid w:val="007D2DC3"/>
    <w:rsid w:val="007D2E98"/>
    <w:rsid w:val="007D384A"/>
    <w:rsid w:val="007E4793"/>
    <w:rsid w:val="007E68CF"/>
    <w:rsid w:val="007F23B8"/>
    <w:rsid w:val="007F7428"/>
    <w:rsid w:val="00800865"/>
    <w:rsid w:val="00806BB1"/>
    <w:rsid w:val="00807184"/>
    <w:rsid w:val="00810EE0"/>
    <w:rsid w:val="00811ACE"/>
    <w:rsid w:val="008332A6"/>
    <w:rsid w:val="0083378D"/>
    <w:rsid w:val="00837E23"/>
    <w:rsid w:val="00850B0C"/>
    <w:rsid w:val="00861EAD"/>
    <w:rsid w:val="0086428A"/>
    <w:rsid w:val="008730BD"/>
    <w:rsid w:val="00875A4D"/>
    <w:rsid w:val="008761CF"/>
    <w:rsid w:val="00876678"/>
    <w:rsid w:val="00885695"/>
    <w:rsid w:val="0089730A"/>
    <w:rsid w:val="008B4CBC"/>
    <w:rsid w:val="008B5A3F"/>
    <w:rsid w:val="008C0248"/>
    <w:rsid w:val="008C45DE"/>
    <w:rsid w:val="008D33D0"/>
    <w:rsid w:val="008D752B"/>
    <w:rsid w:val="008F0744"/>
    <w:rsid w:val="008F4480"/>
    <w:rsid w:val="008F686C"/>
    <w:rsid w:val="00903C0B"/>
    <w:rsid w:val="00904F60"/>
    <w:rsid w:val="00906451"/>
    <w:rsid w:val="0091030B"/>
    <w:rsid w:val="00911AFA"/>
    <w:rsid w:val="0091483B"/>
    <w:rsid w:val="0092248C"/>
    <w:rsid w:val="00922D7D"/>
    <w:rsid w:val="0092778B"/>
    <w:rsid w:val="00931045"/>
    <w:rsid w:val="00936CBB"/>
    <w:rsid w:val="009629CB"/>
    <w:rsid w:val="009656BF"/>
    <w:rsid w:val="00970F71"/>
    <w:rsid w:val="00971172"/>
    <w:rsid w:val="00981846"/>
    <w:rsid w:val="00986135"/>
    <w:rsid w:val="009A1A13"/>
    <w:rsid w:val="009A2024"/>
    <w:rsid w:val="009B452C"/>
    <w:rsid w:val="009B79C2"/>
    <w:rsid w:val="009C07CB"/>
    <w:rsid w:val="009E2759"/>
    <w:rsid w:val="009E5B50"/>
    <w:rsid w:val="009F1FB8"/>
    <w:rsid w:val="00A0042F"/>
    <w:rsid w:val="00A01F2B"/>
    <w:rsid w:val="00A0450A"/>
    <w:rsid w:val="00A106E4"/>
    <w:rsid w:val="00A131CB"/>
    <w:rsid w:val="00A16767"/>
    <w:rsid w:val="00A21E23"/>
    <w:rsid w:val="00A3349A"/>
    <w:rsid w:val="00A351E7"/>
    <w:rsid w:val="00A45E80"/>
    <w:rsid w:val="00A5015A"/>
    <w:rsid w:val="00A552A8"/>
    <w:rsid w:val="00A56DD3"/>
    <w:rsid w:val="00A624E1"/>
    <w:rsid w:val="00A65056"/>
    <w:rsid w:val="00A661DB"/>
    <w:rsid w:val="00A67756"/>
    <w:rsid w:val="00A74E35"/>
    <w:rsid w:val="00A81D93"/>
    <w:rsid w:val="00AA520A"/>
    <w:rsid w:val="00AA637D"/>
    <w:rsid w:val="00AB3BD6"/>
    <w:rsid w:val="00AE321B"/>
    <w:rsid w:val="00AE7A2A"/>
    <w:rsid w:val="00AF6CA2"/>
    <w:rsid w:val="00B0015B"/>
    <w:rsid w:val="00B10F55"/>
    <w:rsid w:val="00B116F4"/>
    <w:rsid w:val="00B1467B"/>
    <w:rsid w:val="00B14E4E"/>
    <w:rsid w:val="00B20825"/>
    <w:rsid w:val="00B258AE"/>
    <w:rsid w:val="00B411BD"/>
    <w:rsid w:val="00B63D59"/>
    <w:rsid w:val="00B66BE6"/>
    <w:rsid w:val="00B85ABC"/>
    <w:rsid w:val="00B91730"/>
    <w:rsid w:val="00B917C1"/>
    <w:rsid w:val="00BA437E"/>
    <w:rsid w:val="00BA4FCF"/>
    <w:rsid w:val="00BC17D1"/>
    <w:rsid w:val="00BC4B6C"/>
    <w:rsid w:val="00BE1035"/>
    <w:rsid w:val="00BE10A7"/>
    <w:rsid w:val="00BE7004"/>
    <w:rsid w:val="00C02787"/>
    <w:rsid w:val="00C22716"/>
    <w:rsid w:val="00C231F2"/>
    <w:rsid w:val="00C2713D"/>
    <w:rsid w:val="00C36DFD"/>
    <w:rsid w:val="00C406DC"/>
    <w:rsid w:val="00C41772"/>
    <w:rsid w:val="00C44B31"/>
    <w:rsid w:val="00C4756E"/>
    <w:rsid w:val="00C475CF"/>
    <w:rsid w:val="00C52CD6"/>
    <w:rsid w:val="00C54360"/>
    <w:rsid w:val="00C57294"/>
    <w:rsid w:val="00C874A9"/>
    <w:rsid w:val="00C876B3"/>
    <w:rsid w:val="00C90D85"/>
    <w:rsid w:val="00C91406"/>
    <w:rsid w:val="00CA3EA8"/>
    <w:rsid w:val="00CB3C1A"/>
    <w:rsid w:val="00CC20DC"/>
    <w:rsid w:val="00CC3E46"/>
    <w:rsid w:val="00CC623B"/>
    <w:rsid w:val="00CC7FD1"/>
    <w:rsid w:val="00CD188F"/>
    <w:rsid w:val="00CD3A4B"/>
    <w:rsid w:val="00CE12E3"/>
    <w:rsid w:val="00CE43F2"/>
    <w:rsid w:val="00CF03CD"/>
    <w:rsid w:val="00CF21C0"/>
    <w:rsid w:val="00CF6570"/>
    <w:rsid w:val="00D01ED6"/>
    <w:rsid w:val="00D0389E"/>
    <w:rsid w:val="00D11A9D"/>
    <w:rsid w:val="00D14108"/>
    <w:rsid w:val="00D158AA"/>
    <w:rsid w:val="00D15CB3"/>
    <w:rsid w:val="00D22968"/>
    <w:rsid w:val="00D26998"/>
    <w:rsid w:val="00D3049C"/>
    <w:rsid w:val="00D408DE"/>
    <w:rsid w:val="00D44FDD"/>
    <w:rsid w:val="00D4505D"/>
    <w:rsid w:val="00D52420"/>
    <w:rsid w:val="00D5262D"/>
    <w:rsid w:val="00D52B2C"/>
    <w:rsid w:val="00D55249"/>
    <w:rsid w:val="00D75323"/>
    <w:rsid w:val="00D75A02"/>
    <w:rsid w:val="00D9166D"/>
    <w:rsid w:val="00D9562B"/>
    <w:rsid w:val="00D95EE9"/>
    <w:rsid w:val="00DB1B1D"/>
    <w:rsid w:val="00DB2B83"/>
    <w:rsid w:val="00DC5032"/>
    <w:rsid w:val="00DD2A87"/>
    <w:rsid w:val="00DD6CE3"/>
    <w:rsid w:val="00DD747E"/>
    <w:rsid w:val="00DE0BB6"/>
    <w:rsid w:val="00DE45D4"/>
    <w:rsid w:val="00DE6FEE"/>
    <w:rsid w:val="00DE77DA"/>
    <w:rsid w:val="00DF0768"/>
    <w:rsid w:val="00DF6291"/>
    <w:rsid w:val="00E02256"/>
    <w:rsid w:val="00E06321"/>
    <w:rsid w:val="00E06B31"/>
    <w:rsid w:val="00E06FC6"/>
    <w:rsid w:val="00E2113B"/>
    <w:rsid w:val="00E212F8"/>
    <w:rsid w:val="00E268E0"/>
    <w:rsid w:val="00E27265"/>
    <w:rsid w:val="00E403A3"/>
    <w:rsid w:val="00E42BD9"/>
    <w:rsid w:val="00E45CEE"/>
    <w:rsid w:val="00E46BD8"/>
    <w:rsid w:val="00E47E46"/>
    <w:rsid w:val="00E510E7"/>
    <w:rsid w:val="00E57A84"/>
    <w:rsid w:val="00E72559"/>
    <w:rsid w:val="00E87FDC"/>
    <w:rsid w:val="00EA2552"/>
    <w:rsid w:val="00EB0D66"/>
    <w:rsid w:val="00EB1F90"/>
    <w:rsid w:val="00EB6275"/>
    <w:rsid w:val="00EB7414"/>
    <w:rsid w:val="00ED1D79"/>
    <w:rsid w:val="00ED5706"/>
    <w:rsid w:val="00ED598F"/>
    <w:rsid w:val="00EE582E"/>
    <w:rsid w:val="00EF394C"/>
    <w:rsid w:val="00F07946"/>
    <w:rsid w:val="00F174FD"/>
    <w:rsid w:val="00F24C7C"/>
    <w:rsid w:val="00F51C4F"/>
    <w:rsid w:val="00F54B26"/>
    <w:rsid w:val="00F63DC2"/>
    <w:rsid w:val="00F676F8"/>
    <w:rsid w:val="00F71C65"/>
    <w:rsid w:val="00F72B99"/>
    <w:rsid w:val="00F750BB"/>
    <w:rsid w:val="00F7617A"/>
    <w:rsid w:val="00F81CFE"/>
    <w:rsid w:val="00F86A83"/>
    <w:rsid w:val="00F90714"/>
    <w:rsid w:val="00F9078B"/>
    <w:rsid w:val="00F93E60"/>
    <w:rsid w:val="00F95CEE"/>
    <w:rsid w:val="00FA2B0D"/>
    <w:rsid w:val="00FA3641"/>
    <w:rsid w:val="00FA4D9D"/>
    <w:rsid w:val="00FB102A"/>
    <w:rsid w:val="00FB4ECA"/>
    <w:rsid w:val="00FB54A9"/>
    <w:rsid w:val="00FC01F9"/>
    <w:rsid w:val="00FC16CF"/>
    <w:rsid w:val="00FC4299"/>
    <w:rsid w:val="00FC4520"/>
    <w:rsid w:val="00FC4BBA"/>
    <w:rsid w:val="00FC52AF"/>
    <w:rsid w:val="00FD1A29"/>
    <w:rsid w:val="00FE5050"/>
    <w:rsid w:val="00F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1E0792EE"/>
  <w15:docId w15:val="{0A19CDEA-D301-482B-8BAB-40C08549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A3D1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54360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qFormat/>
    <w:rsid w:val="00C54360"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54360"/>
    <w:pPr>
      <w:keepNext/>
      <w:ind w:left="360"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54360"/>
    <w:pPr>
      <w:keepNext/>
      <w:ind w:left="360"/>
      <w:jc w:val="both"/>
      <w:outlineLvl w:val="3"/>
    </w:pPr>
    <w:rPr>
      <w:rFonts w:ascii="Arial" w:hAnsi="Arial" w:cs="Arial"/>
      <w:b/>
      <w:bCs/>
      <w:sz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FF336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FF336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FF336D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FF336D"/>
    <w:rPr>
      <w:rFonts w:ascii="Calibri" w:hAnsi="Calibri" w:cs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FF336D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FF336D"/>
    <w:rPr>
      <w:rFonts w:cs="Times New Roman"/>
      <w:sz w:val="24"/>
      <w:szCs w:val="24"/>
    </w:rPr>
  </w:style>
  <w:style w:type="character" w:styleId="Numeropagina">
    <w:name w:val="page number"/>
    <w:uiPriority w:val="99"/>
    <w:rsid w:val="00C54360"/>
    <w:rPr>
      <w:rFonts w:cs="Times New Roman"/>
    </w:rPr>
  </w:style>
  <w:style w:type="paragraph" w:styleId="Rientrocorpodeltesto">
    <w:name w:val="Body Text Indent"/>
    <w:basedOn w:val="Normale"/>
    <w:link w:val="RientrocorpodeltestoCarattere"/>
    <w:uiPriority w:val="99"/>
    <w:rsid w:val="00C54360"/>
    <w:pPr>
      <w:ind w:left="900"/>
    </w:pPr>
  </w:style>
  <w:style w:type="character" w:customStyle="1" w:styleId="RientrocorpodeltestoCarattere">
    <w:name w:val="Rientro corpo del testo Carattere"/>
    <w:link w:val="Rientrocorpodeltesto"/>
    <w:uiPriority w:val="99"/>
    <w:locked/>
    <w:rsid w:val="00650125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C54360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C54360"/>
    <w:rPr>
      <w:rFonts w:cs="Times New Roman"/>
      <w:color w:val="800080"/>
      <w:u w:val="single"/>
    </w:rPr>
  </w:style>
  <w:style w:type="paragraph" w:customStyle="1" w:styleId="Riquadri">
    <w:name w:val="Riquadri"/>
    <w:rsid w:val="00C54360"/>
    <w:pPr>
      <w:spacing w:line="236" w:lineRule="atLeast"/>
      <w:jc w:val="both"/>
    </w:pPr>
    <w:rPr>
      <w:rFonts w:ascii="NewAster" w:hAnsi="NewAster"/>
      <w:color w:val="000000"/>
    </w:rPr>
  </w:style>
  <w:style w:type="paragraph" w:styleId="Corpodeltesto2">
    <w:name w:val="Body Text 2"/>
    <w:basedOn w:val="Normale"/>
    <w:link w:val="Corpodeltesto2Carattere"/>
    <w:uiPriority w:val="99"/>
    <w:rsid w:val="00C54360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locked/>
    <w:rsid w:val="00FF336D"/>
    <w:rPr>
      <w:rFonts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5D3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F907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F336D"/>
    <w:rPr>
      <w:rFonts w:cs="Times New Roman"/>
      <w:sz w:val="2"/>
    </w:rPr>
  </w:style>
  <w:style w:type="paragraph" w:styleId="Paragrafoelenco">
    <w:name w:val="List Paragraph"/>
    <w:basedOn w:val="Normale"/>
    <w:uiPriority w:val="99"/>
    <w:qFormat/>
    <w:rsid w:val="000031F2"/>
    <w:pPr>
      <w:ind w:left="720"/>
      <w:contextualSpacing/>
    </w:pPr>
    <w:rPr>
      <w:rFonts w:ascii="New York" w:hAnsi="New York"/>
      <w:szCs w:val="20"/>
    </w:rPr>
  </w:style>
  <w:style w:type="character" w:customStyle="1" w:styleId="apple-converted-space">
    <w:name w:val="apple-converted-space"/>
    <w:uiPriority w:val="99"/>
    <w:rsid w:val="0013613E"/>
    <w:rPr>
      <w:rFonts w:cs="Times New Roman"/>
    </w:rPr>
  </w:style>
  <w:style w:type="paragraph" w:customStyle="1" w:styleId="Default">
    <w:name w:val="Default"/>
    <w:rsid w:val="008B5A3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Enfasicorsivo">
    <w:name w:val="Emphasis"/>
    <w:uiPriority w:val="99"/>
    <w:qFormat/>
    <w:rsid w:val="00B91730"/>
    <w:rPr>
      <w:rFonts w:cs="Times New Roman"/>
      <w:i/>
      <w:iCs/>
    </w:rPr>
  </w:style>
  <w:style w:type="paragraph" w:customStyle="1" w:styleId="Rientrocorpodeltesto2">
    <w:name w:val="Rientro corpo del testo2"/>
    <w:basedOn w:val="Normale"/>
    <w:uiPriority w:val="99"/>
    <w:rsid w:val="00650125"/>
    <w:pPr>
      <w:widowControl w:val="0"/>
      <w:autoSpaceDE w:val="0"/>
      <w:autoSpaceDN w:val="0"/>
    </w:pPr>
    <w:rPr>
      <w:sz w:val="20"/>
      <w:szCs w:val="20"/>
    </w:rPr>
  </w:style>
  <w:style w:type="paragraph" w:customStyle="1" w:styleId="client-category">
    <w:name w:val="client-category"/>
    <w:basedOn w:val="Normale"/>
    <w:rsid w:val="00226718"/>
    <w:pPr>
      <w:spacing w:before="31" w:after="20"/>
    </w:pPr>
    <w:rPr>
      <w:sz w:val="22"/>
      <w:szCs w:val="2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06E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106E4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210E1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rsid w:val="00634E97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E7A9F"/>
    <w:rPr>
      <w:color w:val="605E5C"/>
      <w:shd w:val="clear" w:color="auto" w:fill="E1DFDD"/>
    </w:rPr>
  </w:style>
  <w:style w:type="character" w:customStyle="1" w:styleId="aru-text">
    <w:name w:val="aru-text"/>
    <w:basedOn w:val="Carpredefinitoparagrafo"/>
    <w:rsid w:val="0091030B"/>
  </w:style>
  <w:style w:type="character" w:styleId="Enfasigrassetto">
    <w:name w:val="Strong"/>
    <w:basedOn w:val="Carpredefinitoparagrafo"/>
    <w:uiPriority w:val="22"/>
    <w:qFormat/>
    <w:locked/>
    <w:rsid w:val="003A1527"/>
    <w:rPr>
      <w:b/>
      <w:bCs/>
    </w:rPr>
  </w:style>
  <w:style w:type="paragraph" w:customStyle="1" w:styleId="my-2">
    <w:name w:val="my-2"/>
    <w:basedOn w:val="Normale"/>
    <w:rsid w:val="00B411BD"/>
    <w:pPr>
      <w:spacing w:before="100" w:beforeAutospacing="1" w:after="100" w:afterAutospacing="1"/>
    </w:pPr>
  </w:style>
  <w:style w:type="table" w:customStyle="1" w:styleId="Grigliatabella1">
    <w:name w:val="Griglia tabella1"/>
    <w:basedOn w:val="Tabellanormale"/>
    <w:next w:val="Grigliatabella"/>
    <w:uiPriority w:val="59"/>
    <w:rsid w:val="00765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paniservizi.it" TargetMode="External"/><Relationship Id="rId2" Type="http://schemas.openxmlformats.org/officeDocument/2006/relationships/hyperlink" Target="mailto:info@trapaniservizi.it" TargetMode="External"/><Relationship Id="rId1" Type="http://schemas.openxmlformats.org/officeDocument/2006/relationships/hyperlink" Target="mailto:notifiche@pec.trapaniservizi.it" TargetMode="External"/><Relationship Id="rId5" Type="http://schemas.openxmlformats.org/officeDocument/2006/relationships/image" Target="media/image3.jpeg"/><Relationship Id="rId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Microsoft\Windows\INetCache\Content.Outlook\DIVEJ4N5\Modello%20Carta%20intestata%202015%20-%20rev%2001%2010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63EC3-B840-4B4B-9F5D-C3AAAE90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 2015 - rev 01 10 2015.dot</Template>
  <TotalTime>1</TotalTime>
  <Pages>2</Pages>
  <Words>236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asus</dc:creator>
  <cp:keywords/>
  <dc:description/>
  <cp:lastModifiedBy>Antonio Curatolo</cp:lastModifiedBy>
  <cp:revision>4</cp:revision>
  <cp:lastPrinted>2026-03-12T10:23:00Z</cp:lastPrinted>
  <dcterms:created xsi:type="dcterms:W3CDTF">2026-04-15T10:47:00Z</dcterms:created>
  <dcterms:modified xsi:type="dcterms:W3CDTF">2026-10-10T06:53:00Z</dcterms:modified>
</cp:coreProperties>
</file>